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65020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5020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46411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6411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65020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5020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2026-06-17T07:55:25Z</dcterms:modified>
</cp:coreProperties>
</file>