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114429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4429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878157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8157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86330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633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2026-06-13T09:41:55Z</dcterms:modified>
</cp:coreProperties>
</file>