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878157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8157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884554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4554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07932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7932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2026-05-24T01:42:01Z</dcterms:modified>
</cp:coreProperties>
</file>