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C61E2">
      <w:pPr>
        <w:rPr>
          <w:rFonts w:hint="eastAsia" w:eastAsia="微软雅黑"/>
          <w:lang w:eastAsia="zh"/>
          <w:woUserID w:val="1"/>
        </w:rPr>
      </w:pPr>
      <w:r>
        <w:rPr>
          <w:rFonts w:hint="eastAsia"/>
          <w:lang w:eastAsia="zh"/>
          <w:woUserID w:val="1"/>
        </w:rPr>
        <w:t>爱是一碗玉米排骨汤，一碗温暖的汤承载着我的童年更承载着妈妈对我温柔的爱。在高中的时候，家里离学校远，基本上都是一个月回一次家，学习压力很大的时候，总会想着妈妈煮的玉米排骨汤。放假一回到家，清香的味道扑面而来，妈妈从厨房探出头笑眯眯地说:“回来了，今天煲了你最爱喝的玉米排骨汤。”屋内与屋外温度相差了许多，就像妈妈的爱总是温热的能让我感觉的到。碗筷的碰撞声传入耳畔，我低头看着这一碗温热的排骨玉米汤，妈妈坐在我眼前笑眯眯地看着我，忙碌了几小时只为了让在冬日里放学回家的我喝上一碗热腾腾的汤暖暖身子，在这个时候，妈妈总会问问我在学校的生活，让我不要想太多，吃好睡好，别给自己太大的压力，我感到很幸福。妈妈的排骨玉米汤是我在疲惫的时候的解药，是我从小记忆中从未改变的味道。每当我喝到妈妈做的排骨玉米汤，心底总是很满足，很幸福。大学离家几百公里，只有在放寒暑假才能回家，真的很想念妈妈做的饭。我的性格比较细腻，和人交往时比较敏感，在晚上总是会想起一些与人交往时我感到郁闷的时刻，于是我会煮上一碗玉米排骨汤来治愈自己。汤汁进入胃中，这一刻，我想落泪，我原谅了自己的敏感，我原谅了过去，我要大步向前走，我要稳稳的幸福。我们总忙着追逐幸福，却常常忘记最朴素的真理：幸福是具象的温度，是看得见的形态。这碗汤的温度，恰是打开幸福感知的钥匙。美味的食物常常能治愈我们，让我们感到幸福，幸福可以是一碗面，一碗粥，一碗……幸福是属于知足的人。</w:t>
      </w:r>
      <w:bookmarkStart w:id="0" w:name="_GoBack"/>
      <w:r>
        <w:rPr>
          <w:rFonts w:hint="eastAsia" w:eastAsia="微软雅黑"/>
          <w:lang w:eastAsia="zh"/>
          <w:woUserID w:val="1"/>
        </w:rPr>
        <w:drawing>
          <wp:inline distT="0" distB="0" distL="114300" distR="114300">
            <wp:extent cx="5266690" cy="6676390"/>
            <wp:effectExtent l="0" t="0" r="1016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6676390"/>
                    </a:xfrm>
                    <a:prstGeom prst="rect">
                      <a:avLst/>
                    </a:prstGeom>
                  </pic:spPr>
                </pic:pic>
              </a:graphicData>
            </a:graphic>
          </wp:inline>
        </w:drawing>
      </w:r>
      <w:bookmarkEnd w:id="0"/>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3C240D"/>
    <w:rsid w:val="1AA24D9F"/>
    <w:rsid w:val="28DA2E89"/>
    <w:rsid w:val="2A4254F9"/>
    <w:rsid w:val="2D1F32F4"/>
    <w:rsid w:val="323B4D81"/>
    <w:rsid w:val="34B70380"/>
    <w:rsid w:val="3AE174A3"/>
    <w:rsid w:val="3FBDD687"/>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3">
    <w:name w:val="Default Paragraph Font"/>
    <w:qFormat/>
    <w:uiPriority w:val="0"/>
    <w:rPr>
      <w:rFonts w:eastAsia="微软雅黑" w:asciiTheme="minorAscii" w:hAnsiTheme="minorAscii"/>
    </w:rPr>
  </w:style>
  <w:style w:type="table" w:default="1" w:styleId="11">
    <w:name w:val="Normal Table"/>
    <w:semiHidden/>
    <w:qFormat/>
    <w:uiPriority w:val="0"/>
    <w:tblPr>
      <w:tblCellMar>
        <w:top w:w="0" w:type="dxa"/>
        <w:left w:w="108" w:type="dxa"/>
        <w:bottom w:w="0" w:type="dxa"/>
        <w:right w:w="108" w:type="dxa"/>
      </w:tblCellMar>
    </w:tblPr>
  </w:style>
  <w:style w:type="table" w:styleId="12">
    <w:name w:val="Table Grid"/>
    <w:basedOn w:val="11"/>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0</TotalTime>
  <ScaleCrop>false</ScaleCrop>
  <LinksUpToDate>false</LinksUpToDate>
  <CharactersWithSpaces>0</CharactersWithSpaces>
  <Application>WPS Office WWO_wpscloud_20251119194033-e37bccecd3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2018-05-28T01:24:00Z</dcterms:created>
  <dcterms:modified xsi:type="dcterms:W3CDTF">2025-11-28T21:53:45Z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2052-12.9.0.24013</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AD0D26E0E23421FD69A92969DE492619_43</vt:lpwstr>
  </property>
</Properties>
</file>