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r>
        <w:drawing>
          <wp:inline distT="0" distB="0" distL="85723" distR="85723">
            <wp:extent cx="1717637" cy="8863330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7637" cy="88633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1507701" cy="8863329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701" cy="8863329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1712108" cy="8863330"/>
            <wp:effectExtent l="0" t="0" r="0" b="0"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2108" cy="88633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roid San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黑体"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8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等线" w:eastAsia="宋体" w:cs="Arial" w:hAnsi="等线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样式1"/>
    <w:basedOn w:val="0"/>
  </w:style>
  <w:style w:type="paragraph" w:customStyle="1" w:styleId="16">
    <w:name w:val="样式2"/>
    <w:basedOn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styles" Target="styles.xml"/><Relationship Id="rId6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Office</Application>
  <Pages>1</Pages>
  <Words>0</Words>
  <Characters>0</Characters>
  <Lines>1</Lines>
  <Paragraphs>0</Paragraphs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Li Xiongmei</dc:creator>
  <cp:lastModifiedBy>手机用户</cp:lastModifiedBy>
  <cp:revision>1</cp:revision>
  <dcterms:created xsi:type="dcterms:W3CDTF">2022-12-07T08:34:00Z</dcterms:created>
  <dcterms:modified xsi:type="dcterms:W3CDTF">2025-10-19T13:45:19Z</dcterms:modified>
</cp:coreProperties>
</file>