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6F5AD">
      <w:pPr>
        <w:rPr>
          <w:rFonts w:hint="default"/>
          <w:lang w:eastAsia="zh-CN"/>
        </w:rPr>
      </w:pPr>
      <w:bookmarkStart w:id="0" w:name="_GoBack"/>
      <w:r>
        <w:rPr>
          <w:rFonts w:hint="default"/>
          <w:lang w:eastAsia="zh-CN"/>
        </w:rPr>
        <w:drawing>
          <wp:inline distT="0" distB="0" distL="114300" distR="114300">
            <wp:extent cx="3061335" cy="8856345"/>
            <wp:effectExtent l="0" t="0" r="571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7CF3EBF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WWO_wpscloud_20250507200051-17b48c65b3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2018-05-28T01:24:00Z</dcterms:created>
  <dcterms:modified xsi:type="dcterms:W3CDTF">2025-05-18T13:49:30Z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2052-12.9.0.21218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2F1F2245ED97BAE1EA74296809F981B5_43</vt:lpwstr>
  </property>
</Properties>
</file>