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9A36D">
      <w:pPr>
        <w:rPr>
          <w:rFonts w:hint="default"/>
          <w:lang w:eastAsia="zh-CN"/>
        </w:rPr>
      </w:pPr>
      <w:bookmarkStart w:id="0" w:name="_GoBack"/>
      <w:r>
        <w:rPr>
          <w:rFonts w:hint="default"/>
          <w:lang w:eastAsia="zh-CN"/>
        </w:rPr>
        <w:drawing>
          <wp:inline distT="0" distB="0" distL="114300" distR="114300">
            <wp:extent cx="3061335" cy="8856345"/>
            <wp:effectExtent l="0" t="0" r="571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B98E15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data/weboffice/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WWO_wpscloud_20250507200051-17b48c65b3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2018-05-28T01:24:00Z</dcterms:created>
  <dcterms:modified xsi:type="dcterms:W3CDTF">2025-05-11T23:04:21Z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2052-12.9.0.21218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0B82E887AE7F6E5175BC20681C631D5B_43</vt:lpwstr>
  </property>
</Properties>
</file>