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svg" ContentType="image/svg+xml"/>
  <Override PartName="/word/media/image2.svg" ContentType="image/svg+xml"/>
  <Override PartName="/word/media/image3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-1277620</wp:posOffset>
                </wp:positionH>
                <wp:positionV relativeFrom="paragraph">
                  <wp:posOffset>9575800</wp:posOffset>
                </wp:positionV>
                <wp:extent cx="7809230" cy="276860"/>
                <wp:effectExtent l="0" t="0" r="1270" b="254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95655" y="4055745"/>
                          <a:ext cx="7809230" cy="2768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0.6pt;margin-top:754pt;height:21.8pt;width:614.9pt;z-index:251675648;v-text-anchor:middle;mso-width-relative:page;mso-height-relative:page;" fillcolor="#8FAADC [1944]" filled="t" stroked="f" coordsize="21600,21600" o:gfxdata="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zIQT&#10;WtsAAAAPAQAADwAAAAAAAAABACAAAAAiAAAAZHJzL2Rvd25yZXYueG1sUEsBAhQAFAAAAAgAh07i&#10;QFXn0GeRAgAAEQUAAA4AAAAAAAAAAQAgAAAAKgEAAGRycy9lMm9Eb2MueG1sUEsFBgAAAAAGAAYA&#10;WQEAAC0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-483870</wp:posOffset>
                </wp:positionH>
                <wp:positionV relativeFrom="paragraph">
                  <wp:posOffset>6758305</wp:posOffset>
                </wp:positionV>
                <wp:extent cx="171450" cy="171450"/>
                <wp:effectExtent l="0" t="0" r="6350" b="6350"/>
                <wp:wrapNone/>
                <wp:docPr id="87" name="Camill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custGeom>
                          <a:avLst/>
                          <a:gdLst>
                            <a:gd name="T0" fmla="*/ 272 w 1478"/>
                            <a:gd name="T1" fmla="*/ 155 h 1478"/>
                            <a:gd name="T2" fmla="*/ 500 w 1478"/>
                            <a:gd name="T3" fmla="*/ 160 h 1478"/>
                            <a:gd name="T4" fmla="*/ 626 w 1478"/>
                            <a:gd name="T5" fmla="*/ 0 h 1478"/>
                            <a:gd name="T6" fmla="*/ 822 w 1478"/>
                            <a:gd name="T7" fmla="*/ 118 h 1478"/>
                            <a:gd name="T8" fmla="*/ 1011 w 1478"/>
                            <a:gd name="T9" fmla="*/ 43 h 1478"/>
                            <a:gd name="T10" fmla="*/ 1121 w 1478"/>
                            <a:gd name="T11" fmla="*/ 243 h 1478"/>
                            <a:gd name="T12" fmla="*/ 1323 w 1478"/>
                            <a:gd name="T13" fmla="*/ 272 h 1478"/>
                            <a:gd name="T14" fmla="*/ 1318 w 1478"/>
                            <a:gd name="T15" fmla="*/ 500 h 1478"/>
                            <a:gd name="T16" fmla="*/ 1478 w 1478"/>
                            <a:gd name="T17" fmla="*/ 626 h 1478"/>
                            <a:gd name="T18" fmla="*/ 1360 w 1478"/>
                            <a:gd name="T19" fmla="*/ 822 h 1478"/>
                            <a:gd name="T20" fmla="*/ 1435 w 1478"/>
                            <a:gd name="T21" fmla="*/ 1011 h 1478"/>
                            <a:gd name="T22" fmla="*/ 1235 w 1478"/>
                            <a:gd name="T23" fmla="*/ 1121 h 1478"/>
                            <a:gd name="T24" fmla="*/ 1206 w 1478"/>
                            <a:gd name="T25" fmla="*/ 1323 h 1478"/>
                            <a:gd name="T26" fmla="*/ 978 w 1478"/>
                            <a:gd name="T27" fmla="*/ 1318 h 1478"/>
                            <a:gd name="T28" fmla="*/ 852 w 1478"/>
                            <a:gd name="T29" fmla="*/ 1478 h 1478"/>
                            <a:gd name="T30" fmla="*/ 656 w 1478"/>
                            <a:gd name="T31" fmla="*/ 1360 h 1478"/>
                            <a:gd name="T32" fmla="*/ 467 w 1478"/>
                            <a:gd name="T33" fmla="*/ 1435 h 1478"/>
                            <a:gd name="T34" fmla="*/ 357 w 1478"/>
                            <a:gd name="T35" fmla="*/ 1235 h 1478"/>
                            <a:gd name="T36" fmla="*/ 155 w 1478"/>
                            <a:gd name="T37" fmla="*/ 1206 h 1478"/>
                            <a:gd name="T38" fmla="*/ 160 w 1478"/>
                            <a:gd name="T39" fmla="*/ 978 h 1478"/>
                            <a:gd name="T40" fmla="*/ 0 w 1478"/>
                            <a:gd name="T41" fmla="*/ 852 h 1478"/>
                            <a:gd name="T42" fmla="*/ 118 w 1478"/>
                            <a:gd name="T43" fmla="*/ 656 h 1478"/>
                            <a:gd name="T44" fmla="*/ 43 w 1478"/>
                            <a:gd name="T45" fmla="*/ 467 h 1478"/>
                            <a:gd name="T46" fmla="*/ 243 w 1478"/>
                            <a:gd name="T47" fmla="*/ 357 h 1478"/>
                            <a:gd name="T48" fmla="*/ 659 w 1478"/>
                            <a:gd name="T49" fmla="*/ 440 h 1478"/>
                            <a:gd name="T50" fmla="*/ 819 w 1478"/>
                            <a:gd name="T51" fmla="*/ 1038 h 1478"/>
                            <a:gd name="T52" fmla="*/ 659 w 1478"/>
                            <a:gd name="T53" fmla="*/ 440 h 1478"/>
                            <a:gd name="T54" fmla="*/ 942 w 1478"/>
                            <a:gd name="T55" fmla="*/ 685 h 1478"/>
                            <a:gd name="T56" fmla="*/ 536 w 1478"/>
                            <a:gd name="T57" fmla="*/ 793 h 1478"/>
                            <a:gd name="T58" fmla="*/ 634 w 1478"/>
                            <a:gd name="T59" fmla="*/ 344 h 1478"/>
                            <a:gd name="T60" fmla="*/ 844 w 1478"/>
                            <a:gd name="T61" fmla="*/ 1135 h 1478"/>
                            <a:gd name="T62" fmla="*/ 634 w 1478"/>
                            <a:gd name="T63" fmla="*/ 344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478" h="1478">
                              <a:moveTo>
                                <a:pt x="157" y="270"/>
                              </a:moveTo>
                              <a:lnTo>
                                <a:pt x="272" y="155"/>
                              </a:lnTo>
                              <a:lnTo>
                                <a:pt x="358" y="242"/>
                              </a:lnTo>
                              <a:cubicBezTo>
                                <a:pt x="401" y="209"/>
                                <a:pt x="449" y="181"/>
                                <a:pt x="500" y="160"/>
                              </a:cubicBezTo>
                              <a:lnTo>
                                <a:pt x="469" y="42"/>
                              </a:lnTo>
                              <a:lnTo>
                                <a:pt x="626" y="0"/>
                              </a:lnTo>
                              <a:lnTo>
                                <a:pt x="658" y="118"/>
                              </a:lnTo>
                              <a:cubicBezTo>
                                <a:pt x="713" y="111"/>
                                <a:pt x="768" y="111"/>
                                <a:pt x="822" y="118"/>
                              </a:cubicBezTo>
                              <a:lnTo>
                                <a:pt x="854" y="0"/>
                              </a:lnTo>
                              <a:lnTo>
                                <a:pt x="1011" y="43"/>
                              </a:lnTo>
                              <a:lnTo>
                                <a:pt x="979" y="161"/>
                              </a:lnTo>
                              <a:cubicBezTo>
                                <a:pt x="1030" y="182"/>
                                <a:pt x="1077" y="210"/>
                                <a:pt x="1121" y="243"/>
                              </a:cubicBezTo>
                              <a:lnTo>
                                <a:pt x="1208" y="157"/>
                              </a:lnTo>
                              <a:lnTo>
                                <a:pt x="1323" y="272"/>
                              </a:lnTo>
                              <a:lnTo>
                                <a:pt x="1236" y="358"/>
                              </a:lnTo>
                              <a:cubicBezTo>
                                <a:pt x="1269" y="401"/>
                                <a:pt x="1297" y="449"/>
                                <a:pt x="1318" y="500"/>
                              </a:cubicBezTo>
                              <a:lnTo>
                                <a:pt x="1436" y="469"/>
                              </a:lnTo>
                              <a:lnTo>
                                <a:pt x="1478" y="626"/>
                              </a:lnTo>
                              <a:lnTo>
                                <a:pt x="1360" y="658"/>
                              </a:lnTo>
                              <a:cubicBezTo>
                                <a:pt x="1367" y="713"/>
                                <a:pt x="1367" y="768"/>
                                <a:pt x="1360" y="822"/>
                              </a:cubicBezTo>
                              <a:lnTo>
                                <a:pt x="1478" y="854"/>
                              </a:lnTo>
                              <a:lnTo>
                                <a:pt x="1435" y="1011"/>
                              </a:lnTo>
                              <a:lnTo>
                                <a:pt x="1317" y="979"/>
                              </a:lnTo>
                              <a:cubicBezTo>
                                <a:pt x="1296" y="1030"/>
                                <a:pt x="1268" y="1077"/>
                                <a:pt x="1235" y="1121"/>
                              </a:cubicBezTo>
                              <a:lnTo>
                                <a:pt x="1322" y="1208"/>
                              </a:lnTo>
                              <a:lnTo>
                                <a:pt x="1206" y="1323"/>
                              </a:lnTo>
                              <a:lnTo>
                                <a:pt x="1120" y="1236"/>
                              </a:lnTo>
                              <a:cubicBezTo>
                                <a:pt x="1077" y="1269"/>
                                <a:pt x="1029" y="1297"/>
                                <a:pt x="978" y="1318"/>
                              </a:cubicBezTo>
                              <a:lnTo>
                                <a:pt x="1009" y="1436"/>
                              </a:lnTo>
                              <a:lnTo>
                                <a:pt x="852" y="1478"/>
                              </a:lnTo>
                              <a:lnTo>
                                <a:pt x="820" y="1360"/>
                              </a:lnTo>
                              <a:cubicBezTo>
                                <a:pt x="765" y="1367"/>
                                <a:pt x="710" y="1367"/>
                                <a:pt x="656" y="1360"/>
                              </a:cubicBezTo>
                              <a:lnTo>
                                <a:pt x="624" y="1478"/>
                              </a:lnTo>
                              <a:lnTo>
                                <a:pt x="467" y="1435"/>
                              </a:lnTo>
                              <a:lnTo>
                                <a:pt x="499" y="1317"/>
                              </a:lnTo>
                              <a:cubicBezTo>
                                <a:pt x="448" y="1296"/>
                                <a:pt x="401" y="1269"/>
                                <a:pt x="357" y="1235"/>
                              </a:cubicBezTo>
                              <a:lnTo>
                                <a:pt x="270" y="1322"/>
                              </a:lnTo>
                              <a:lnTo>
                                <a:pt x="155" y="1206"/>
                              </a:lnTo>
                              <a:lnTo>
                                <a:pt x="242" y="1120"/>
                              </a:lnTo>
                              <a:cubicBezTo>
                                <a:pt x="209" y="1077"/>
                                <a:pt x="181" y="1029"/>
                                <a:pt x="160" y="978"/>
                              </a:cubicBezTo>
                              <a:lnTo>
                                <a:pt x="42" y="1009"/>
                              </a:lnTo>
                              <a:lnTo>
                                <a:pt x="0" y="852"/>
                              </a:lnTo>
                              <a:lnTo>
                                <a:pt x="118" y="820"/>
                              </a:lnTo>
                              <a:cubicBezTo>
                                <a:pt x="111" y="765"/>
                                <a:pt x="111" y="710"/>
                                <a:pt x="118" y="656"/>
                              </a:cubicBezTo>
                              <a:lnTo>
                                <a:pt x="0" y="624"/>
                              </a:lnTo>
                              <a:lnTo>
                                <a:pt x="43" y="467"/>
                              </a:lnTo>
                              <a:lnTo>
                                <a:pt x="161" y="499"/>
                              </a:lnTo>
                              <a:cubicBezTo>
                                <a:pt x="182" y="448"/>
                                <a:pt x="210" y="401"/>
                                <a:pt x="243" y="357"/>
                              </a:cubicBezTo>
                              <a:lnTo>
                                <a:pt x="157" y="270"/>
                              </a:lnTo>
                              <a:close/>
                              <a:moveTo>
                                <a:pt x="659" y="440"/>
                              </a:moveTo>
                              <a:cubicBezTo>
                                <a:pt x="824" y="396"/>
                                <a:pt x="994" y="495"/>
                                <a:pt x="1038" y="659"/>
                              </a:cubicBezTo>
                              <a:cubicBezTo>
                                <a:pt x="1082" y="824"/>
                                <a:pt x="984" y="994"/>
                                <a:pt x="819" y="1038"/>
                              </a:cubicBezTo>
                              <a:cubicBezTo>
                                <a:pt x="654" y="1082"/>
                                <a:pt x="484" y="984"/>
                                <a:pt x="440" y="819"/>
                              </a:cubicBezTo>
                              <a:cubicBezTo>
                                <a:pt x="396" y="654"/>
                                <a:pt x="495" y="484"/>
                                <a:pt x="659" y="440"/>
                              </a:cubicBezTo>
                              <a:close/>
                              <a:moveTo>
                                <a:pt x="685" y="536"/>
                              </a:moveTo>
                              <a:cubicBezTo>
                                <a:pt x="797" y="507"/>
                                <a:pt x="912" y="573"/>
                                <a:pt x="942" y="685"/>
                              </a:cubicBezTo>
                              <a:cubicBezTo>
                                <a:pt x="971" y="797"/>
                                <a:pt x="905" y="912"/>
                                <a:pt x="793" y="942"/>
                              </a:cubicBezTo>
                              <a:cubicBezTo>
                                <a:pt x="681" y="971"/>
                                <a:pt x="566" y="905"/>
                                <a:pt x="536" y="793"/>
                              </a:cubicBezTo>
                              <a:cubicBezTo>
                                <a:pt x="507" y="681"/>
                                <a:pt x="573" y="566"/>
                                <a:pt x="685" y="536"/>
                              </a:cubicBezTo>
                              <a:close/>
                              <a:moveTo>
                                <a:pt x="634" y="344"/>
                              </a:moveTo>
                              <a:cubicBezTo>
                                <a:pt x="852" y="285"/>
                                <a:pt x="1076" y="415"/>
                                <a:pt x="1135" y="634"/>
                              </a:cubicBezTo>
                              <a:cubicBezTo>
                                <a:pt x="1193" y="852"/>
                                <a:pt x="1063" y="1076"/>
                                <a:pt x="844" y="1135"/>
                              </a:cubicBezTo>
                              <a:cubicBezTo>
                                <a:pt x="626" y="1193"/>
                                <a:pt x="402" y="1063"/>
                                <a:pt x="343" y="844"/>
                              </a:cubicBezTo>
                              <a:cubicBezTo>
                                <a:pt x="285" y="626"/>
                                <a:pt x="415" y="402"/>
                                <a:pt x="634" y="34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amille22" o:spid="_x0000_s1026" o:spt="100" style="position:absolute;left:0pt;margin-left:-38.1pt;margin-top:532.15pt;height:13.5pt;width:13.5pt;z-index:251674624;mso-width-relative:page;mso-height-relative:page;" fillcolor="#4472C4 [3208]" filled="t" stroked="f" coordsize="1478,1478" o:gfxdata="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" path="m157,270l272,155,358,242c401,209,449,181,500,160l469,42,626,0,658,118c713,111,768,111,822,118l854,0,1011,43,979,161c1030,182,1077,210,1121,243l1208,157,1323,272,1236,358c1269,401,1297,449,1318,500l1436,469,1478,626,1360,658c1367,713,1367,768,1360,822l1478,854,1435,1011,1317,979c1296,1030,1268,1077,1235,1121l1322,1208,1206,1323,1120,1236c1077,1269,1029,1297,978,1318l1009,1436,852,1478,820,1360c765,1367,710,1367,656,1360l624,1478,467,1435,499,1317c448,1296,401,1269,357,1235l270,1322,155,1206,242,1120c209,1077,181,1029,160,978l42,1009,0,852,118,820c111,765,111,710,118,656l0,624,43,467,161,499c182,448,210,401,243,357l157,270xm659,440c824,396,994,495,1038,659c1082,824,984,994,819,1038c654,1082,484,984,440,819c396,654,495,484,659,440xm685,536c797,507,912,573,942,685c971,797,905,912,793,942c681,971,566,905,536,793c507,681,573,566,685,536xm634,344c852,285,1076,415,1135,634c1193,852,1063,1076,844,1135c626,1193,402,1063,343,844c285,626,415,402,634,344xe">
                <v:path o:connectlocs="31552,17980;58000,18560;72616,0;95353,13688;117277,4988;130037,28188;153469,31552;152889,58000;171450,72616;157761,95353;166461,117277;143261,130037;139897,153469;113449,152889;98833,171450;76096,157761;54172,166461;41412,143261;17980,139897;18560,113449;0,98833;13688,76096;4988,54172;28188,41412;76444,51040;95005,120409;76444,51040;109273,79460;62176,91989;73544,39904;97905,131661;73544,39904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4967605</wp:posOffset>
                </wp:positionV>
                <wp:extent cx="189865" cy="189865"/>
                <wp:effectExtent l="0" t="0" r="635" b="635"/>
                <wp:wrapNone/>
                <wp:docPr id="192" name="Camill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8986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04887721" y="13932552"/>
                            </a:cxn>
                            <a:cxn ang="0">
                              <a:pos x="104887721" y="13932552"/>
                            </a:cxn>
                            <a:cxn ang="0">
                              <a:pos x="97790446" y="13932552"/>
                            </a:cxn>
                            <a:cxn ang="0">
                              <a:pos x="97790446" y="25762121"/>
                            </a:cxn>
                            <a:cxn ang="0">
                              <a:pos x="77022616" y="25762121"/>
                            </a:cxn>
                            <a:cxn ang="0">
                              <a:pos x="77022616" y="13932552"/>
                            </a:cxn>
                            <a:cxn ang="0">
                              <a:pos x="39694673" y="13932552"/>
                            </a:cxn>
                            <a:cxn ang="0">
                              <a:pos x="39694673" y="25762121"/>
                            </a:cxn>
                            <a:cxn ang="0">
                              <a:pos x="18664263" y="25762121"/>
                            </a:cxn>
                            <a:cxn ang="0">
                              <a:pos x="18664263" y="13932552"/>
                            </a:cxn>
                            <a:cxn ang="0">
                              <a:pos x="11829569" y="13932552"/>
                            </a:cxn>
                            <a:cxn ang="0">
                              <a:pos x="0" y="25762121"/>
                            </a:cxn>
                            <a:cxn ang="0">
                              <a:pos x="0" y="104887721"/>
                            </a:cxn>
                            <a:cxn ang="0">
                              <a:pos x="11829569" y="116454125"/>
                            </a:cxn>
                            <a:cxn ang="0">
                              <a:pos x="104887721" y="116454125"/>
                            </a:cxn>
                            <a:cxn ang="0">
                              <a:pos x="116454125" y="104887721"/>
                            </a:cxn>
                            <a:cxn ang="0">
                              <a:pos x="116454125" y="25762121"/>
                            </a:cxn>
                            <a:cxn ang="0">
                              <a:pos x="104887721" y="13932552"/>
                            </a:cxn>
                            <a:cxn ang="0">
                              <a:pos x="104887721" y="104887721"/>
                            </a:cxn>
                            <a:cxn ang="0">
                              <a:pos x="104887721" y="104887721"/>
                            </a:cxn>
                            <a:cxn ang="0">
                              <a:pos x="11829569" y="104887721"/>
                            </a:cxn>
                            <a:cxn ang="0">
                              <a:pos x="11829569" y="51523659"/>
                            </a:cxn>
                            <a:cxn ang="0">
                              <a:pos x="104887721" y="51523659"/>
                            </a:cxn>
                            <a:cxn ang="0">
                              <a:pos x="104887721" y="104887721"/>
                            </a:cxn>
                            <a:cxn ang="0">
                              <a:pos x="32596815" y="0"/>
                            </a:cxn>
                            <a:cxn ang="0">
                              <a:pos x="32596815" y="0"/>
                            </a:cxn>
                            <a:cxn ang="0">
                              <a:pos x="23395974" y="0"/>
                            </a:cxn>
                            <a:cxn ang="0">
                              <a:pos x="23395974" y="23395974"/>
                            </a:cxn>
                            <a:cxn ang="0">
                              <a:pos x="32596815" y="23395974"/>
                            </a:cxn>
                            <a:cxn ang="0">
                              <a:pos x="32596815" y="0"/>
                            </a:cxn>
                            <a:cxn ang="0">
                              <a:pos x="93058151" y="0"/>
                            </a:cxn>
                            <a:cxn ang="0">
                              <a:pos x="93058151" y="0"/>
                            </a:cxn>
                            <a:cxn ang="0">
                              <a:pos x="83857894" y="0"/>
                            </a:cxn>
                            <a:cxn ang="0">
                              <a:pos x="83857894" y="23395974"/>
                            </a:cxn>
                            <a:cxn ang="0">
                              <a:pos x="93058151" y="23395974"/>
                            </a:cxn>
                            <a:cxn ang="0">
                              <a:pos x="93058151" y="0"/>
                            </a:cxn>
                          </a:cxnLst>
                          <a:rect l="0" t="0" r="0" b="0"/>
                          <a:pathLst>
                            <a:path w="444" h="444">
                              <a:moveTo>
                                <a:pt x="399" y="53"/>
                              </a:moveTo>
                              <a:lnTo>
                                <a:pt x="399" y="53"/>
                              </a:lnTo>
                              <a:cubicBezTo>
                                <a:pt x="372" y="53"/>
                                <a:pt x="372" y="53"/>
                                <a:pt x="372" y="53"/>
                              </a:cubicBezTo>
                              <a:cubicBezTo>
                                <a:pt x="372" y="98"/>
                                <a:pt x="372" y="98"/>
                                <a:pt x="372" y="98"/>
                              </a:cubicBezTo>
                              <a:cubicBezTo>
                                <a:pt x="293" y="98"/>
                                <a:pt x="293" y="98"/>
                                <a:pt x="293" y="98"/>
                              </a:cubicBezTo>
                              <a:cubicBezTo>
                                <a:pt x="293" y="53"/>
                                <a:pt x="293" y="53"/>
                                <a:pt x="293" y="53"/>
                              </a:cubicBezTo>
                              <a:cubicBezTo>
                                <a:pt x="151" y="53"/>
                                <a:pt x="151" y="53"/>
                                <a:pt x="151" y="53"/>
                              </a:cubicBezTo>
                              <a:cubicBezTo>
                                <a:pt x="151" y="98"/>
                                <a:pt x="151" y="98"/>
                                <a:pt x="151" y="98"/>
                              </a:cubicBezTo>
                              <a:cubicBezTo>
                                <a:pt x="71" y="98"/>
                                <a:pt x="71" y="98"/>
                                <a:pt x="71" y="98"/>
                              </a:cubicBezTo>
                              <a:cubicBezTo>
                                <a:pt x="71" y="53"/>
                                <a:pt x="71" y="53"/>
                                <a:pt x="71" y="53"/>
                              </a:cubicBezTo>
                              <a:cubicBezTo>
                                <a:pt x="45" y="53"/>
                                <a:pt x="45" y="53"/>
                                <a:pt x="45" y="53"/>
                              </a:cubicBezTo>
                              <a:cubicBezTo>
                                <a:pt x="18" y="53"/>
                                <a:pt x="0" y="71"/>
                                <a:pt x="0" y="98"/>
                              </a:cubicBezTo>
                              <a:cubicBezTo>
                                <a:pt x="0" y="399"/>
                                <a:pt x="0" y="399"/>
                                <a:pt x="0" y="399"/>
                              </a:cubicBezTo>
                              <a:cubicBezTo>
                                <a:pt x="0" y="425"/>
                                <a:pt x="18" y="443"/>
                                <a:pt x="45" y="443"/>
                              </a:cubicBezTo>
                              <a:cubicBezTo>
                                <a:pt x="399" y="443"/>
                                <a:pt x="399" y="443"/>
                                <a:pt x="399" y="443"/>
                              </a:cubicBezTo>
                              <a:cubicBezTo>
                                <a:pt x="425" y="443"/>
                                <a:pt x="443" y="425"/>
                                <a:pt x="443" y="399"/>
                              </a:cubicBezTo>
                              <a:cubicBezTo>
                                <a:pt x="443" y="98"/>
                                <a:pt x="443" y="98"/>
                                <a:pt x="443" y="98"/>
                              </a:cubicBezTo>
                              <a:cubicBezTo>
                                <a:pt x="443" y="71"/>
                                <a:pt x="425" y="53"/>
                                <a:pt x="399" y="53"/>
                              </a:cubicBezTo>
                              <a:close/>
                              <a:moveTo>
                                <a:pt x="399" y="399"/>
                              </a:moveTo>
                              <a:lnTo>
                                <a:pt x="399" y="399"/>
                              </a:lnTo>
                              <a:cubicBezTo>
                                <a:pt x="45" y="399"/>
                                <a:pt x="45" y="399"/>
                                <a:pt x="45" y="399"/>
                              </a:cubicBezTo>
                              <a:cubicBezTo>
                                <a:pt x="45" y="196"/>
                                <a:pt x="45" y="196"/>
                                <a:pt x="45" y="196"/>
                              </a:cubicBezTo>
                              <a:cubicBezTo>
                                <a:pt x="399" y="196"/>
                                <a:pt x="399" y="196"/>
                                <a:pt x="399" y="196"/>
                              </a:cubicBezTo>
                              <a:lnTo>
                                <a:pt x="399" y="399"/>
                              </a:lnTo>
                              <a:close/>
                              <a:moveTo>
                                <a:pt x="124" y="0"/>
                              </a:moveTo>
                              <a:lnTo>
                                <a:pt x="124" y="0"/>
                              </a:lnTo>
                              <a:cubicBezTo>
                                <a:pt x="89" y="0"/>
                                <a:pt x="89" y="0"/>
                                <a:pt x="89" y="0"/>
                              </a:cubicBezTo>
                              <a:cubicBezTo>
                                <a:pt x="89" y="89"/>
                                <a:pt x="89" y="89"/>
                                <a:pt x="89" y="89"/>
                              </a:cubicBezTo>
                              <a:cubicBezTo>
                                <a:pt x="124" y="89"/>
                                <a:pt x="124" y="89"/>
                                <a:pt x="124" y="89"/>
                              </a:cubicBezTo>
                              <a:lnTo>
                                <a:pt x="124" y="0"/>
                              </a:lnTo>
                              <a:close/>
                              <a:moveTo>
                                <a:pt x="354" y="0"/>
                              </a:moveTo>
                              <a:lnTo>
                                <a:pt x="354" y="0"/>
                              </a:lnTo>
                              <a:cubicBezTo>
                                <a:pt x="319" y="0"/>
                                <a:pt x="319" y="0"/>
                                <a:pt x="319" y="0"/>
                              </a:cubicBezTo>
                              <a:cubicBezTo>
                                <a:pt x="319" y="89"/>
                                <a:pt x="319" y="89"/>
                                <a:pt x="319" y="89"/>
                              </a:cubicBezTo>
                              <a:cubicBezTo>
                                <a:pt x="354" y="89"/>
                                <a:pt x="354" y="89"/>
                                <a:pt x="354" y="89"/>
                              </a:cubicBezTo>
                              <a:lnTo>
                                <a:pt x="35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amille20" o:spid="_x0000_s1026" o:spt="100" style="position:absolute;left:0pt;margin-left:-40.2pt;margin-top:391.15pt;height:14.95pt;width:14.95pt;z-index:251672576;mso-width-relative:page;mso-height-relative:page;" fillcolor="#4472C4 [3208]" filled="t" stroked="f" coordsize="444,444" o:gfxdata="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" path="m399,53l399,53c372,53,372,53,372,53c372,98,372,98,372,98c293,98,293,98,293,98c293,53,293,53,293,53c151,53,151,53,151,53c151,98,151,98,151,98c71,98,71,98,71,98c71,53,71,53,71,53c45,53,45,53,45,53c18,53,0,71,0,98c0,399,0,399,0,399c0,425,18,443,45,443c399,443,399,443,399,443c425,443,443,425,443,399c443,98,443,98,443,98c443,71,425,53,399,53xm399,399l399,399c45,399,45,399,45,399c45,196,45,196,45,196c399,196,399,196,399,196l399,399xm124,0l124,0c89,0,89,0,89,0c89,89,89,89,89,89c124,89,124,89,124,89l124,0xm354,0l354,0c319,0,319,0,319,0c319,89,319,89,319,89c354,89,354,89,354,89l354,0xe">
                <v:path o:connectlocs="104887721,13932552;104887721,13932552;97790446,13932552;97790446,25762121;77022616,25762121;77022616,13932552;39694673,13932552;39694673,25762121;18664263,25762121;18664263,13932552;11829569,13932552;0,25762121;0,104887721;11829569,116454125;104887721,116454125;116454125,104887721;116454125,25762121;104887721,13932552;104887721,104887721;104887721,104887721;11829569,104887721;11829569,51523659;104887721,51523659;104887721,104887721;32596815,0;32596815,0;23395974,0;23395974,23395974;32596815,23395974;32596815,0;93058151,0;93058151,0;83857894,0;83857894,23395974;93058151,23395974;93058151,0" o:connectangles="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3028950</wp:posOffset>
                </wp:positionV>
                <wp:extent cx="194945" cy="169545"/>
                <wp:effectExtent l="0" t="0" r="8255" b="8255"/>
                <wp:wrapNone/>
                <wp:docPr id="204" name="Camill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" cy="1695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16497235" y="18401098"/>
                            </a:cxn>
                            <a:cxn ang="0">
                              <a:pos x="116497235" y="18401098"/>
                            </a:cxn>
                            <a:cxn ang="0">
                              <a:pos x="112026363" y="18401098"/>
                            </a:cxn>
                            <a:cxn ang="0">
                              <a:pos x="112026363" y="116454125"/>
                            </a:cxn>
                            <a:cxn ang="0">
                              <a:pos x="116497235" y="116454125"/>
                            </a:cxn>
                            <a:cxn ang="0">
                              <a:pos x="130434769" y="104625140"/>
                            </a:cxn>
                            <a:cxn ang="0">
                              <a:pos x="130434769" y="32596815"/>
                            </a:cxn>
                            <a:cxn ang="0">
                              <a:pos x="116497235" y="18401098"/>
                            </a:cxn>
                            <a:cxn ang="0">
                              <a:pos x="0" y="32596815"/>
                            </a:cxn>
                            <a:cxn ang="0">
                              <a:pos x="0" y="32596815"/>
                            </a:cxn>
                            <a:cxn ang="0">
                              <a:pos x="0" y="104625140"/>
                            </a:cxn>
                            <a:cxn ang="0">
                              <a:pos x="13937534" y="116454125"/>
                            </a:cxn>
                            <a:cxn ang="0">
                              <a:pos x="18671157" y="116454125"/>
                            </a:cxn>
                            <a:cxn ang="0">
                              <a:pos x="18671157" y="18401098"/>
                            </a:cxn>
                            <a:cxn ang="0">
                              <a:pos x="13937534" y="18401098"/>
                            </a:cxn>
                            <a:cxn ang="0">
                              <a:pos x="0" y="32596815"/>
                            </a:cxn>
                            <a:cxn ang="0">
                              <a:pos x="88621582" y="6834693"/>
                            </a:cxn>
                            <a:cxn ang="0">
                              <a:pos x="88621582" y="6834693"/>
                            </a:cxn>
                            <a:cxn ang="0">
                              <a:pos x="65217384" y="0"/>
                            </a:cxn>
                            <a:cxn ang="0">
                              <a:pos x="42075939" y="6834693"/>
                            </a:cxn>
                            <a:cxn ang="0">
                              <a:pos x="42075939" y="18401098"/>
                            </a:cxn>
                            <a:cxn ang="0">
                              <a:pos x="28137821" y="18401098"/>
                            </a:cxn>
                            <a:cxn ang="0">
                              <a:pos x="28137821" y="116454125"/>
                            </a:cxn>
                            <a:cxn ang="0">
                              <a:pos x="102559700" y="116454125"/>
                            </a:cxn>
                            <a:cxn ang="0">
                              <a:pos x="102559700" y="18401098"/>
                            </a:cxn>
                            <a:cxn ang="0">
                              <a:pos x="88621582" y="18401098"/>
                            </a:cxn>
                            <a:cxn ang="0">
                              <a:pos x="88621582" y="6834693"/>
                            </a:cxn>
                            <a:cxn ang="0">
                              <a:pos x="79154919" y="18401098"/>
                            </a:cxn>
                            <a:cxn ang="0">
                              <a:pos x="79154919" y="18401098"/>
                            </a:cxn>
                            <a:cxn ang="0">
                              <a:pos x="51279850" y="18401098"/>
                            </a:cxn>
                            <a:cxn ang="0">
                              <a:pos x="51279850" y="11566404"/>
                            </a:cxn>
                            <a:cxn ang="0">
                              <a:pos x="65217384" y="6834693"/>
                            </a:cxn>
                            <a:cxn ang="0">
                              <a:pos x="79154919" y="11566404"/>
                            </a:cxn>
                            <a:cxn ang="0">
                              <a:pos x="79154919" y="18401098"/>
                            </a:cxn>
                          </a:cxnLst>
                          <a:rect l="0" t="0" r="0" b="0"/>
                          <a:pathLst>
                            <a:path w="497" h="444">
                              <a:moveTo>
                                <a:pt x="443" y="70"/>
                              </a:moveTo>
                              <a:lnTo>
                                <a:pt x="443" y="70"/>
                              </a:lnTo>
                              <a:cubicBezTo>
                                <a:pt x="426" y="70"/>
                                <a:pt x="426" y="70"/>
                                <a:pt x="426" y="70"/>
                              </a:cubicBezTo>
                              <a:cubicBezTo>
                                <a:pt x="426" y="443"/>
                                <a:pt x="426" y="443"/>
                                <a:pt x="426" y="443"/>
                              </a:cubicBezTo>
                              <a:cubicBezTo>
                                <a:pt x="443" y="443"/>
                                <a:pt x="443" y="443"/>
                                <a:pt x="443" y="443"/>
                              </a:cubicBezTo>
                              <a:cubicBezTo>
                                <a:pt x="479" y="443"/>
                                <a:pt x="496" y="425"/>
                                <a:pt x="496" y="398"/>
                              </a:cubicBezTo>
                              <a:cubicBezTo>
                                <a:pt x="496" y="124"/>
                                <a:pt x="496" y="124"/>
                                <a:pt x="496" y="124"/>
                              </a:cubicBezTo>
                              <a:cubicBezTo>
                                <a:pt x="496" y="97"/>
                                <a:pt x="479" y="70"/>
                                <a:pt x="443" y="70"/>
                              </a:cubicBezTo>
                              <a:close/>
                              <a:moveTo>
                                <a:pt x="0" y="124"/>
                              </a:moveTo>
                              <a:lnTo>
                                <a:pt x="0" y="124"/>
                              </a:lnTo>
                              <a:cubicBezTo>
                                <a:pt x="0" y="398"/>
                                <a:pt x="0" y="398"/>
                                <a:pt x="0" y="398"/>
                              </a:cubicBezTo>
                              <a:cubicBezTo>
                                <a:pt x="0" y="425"/>
                                <a:pt x="26" y="443"/>
                                <a:pt x="53" y="443"/>
                              </a:cubicBezTo>
                              <a:cubicBezTo>
                                <a:pt x="71" y="443"/>
                                <a:pt x="71" y="443"/>
                                <a:pt x="71" y="443"/>
                              </a:cubicBezTo>
                              <a:cubicBezTo>
                                <a:pt x="71" y="70"/>
                                <a:pt x="71" y="70"/>
                                <a:pt x="71" y="70"/>
                              </a:cubicBezTo>
                              <a:cubicBezTo>
                                <a:pt x="53" y="70"/>
                                <a:pt x="53" y="70"/>
                                <a:pt x="53" y="70"/>
                              </a:cubicBezTo>
                              <a:cubicBezTo>
                                <a:pt x="26" y="70"/>
                                <a:pt x="0" y="97"/>
                                <a:pt x="0" y="124"/>
                              </a:cubicBezTo>
                              <a:close/>
                              <a:moveTo>
                                <a:pt x="337" y="26"/>
                              </a:moveTo>
                              <a:lnTo>
                                <a:pt x="337" y="26"/>
                              </a:lnTo>
                              <a:cubicBezTo>
                                <a:pt x="319" y="17"/>
                                <a:pt x="292" y="0"/>
                                <a:pt x="248" y="0"/>
                              </a:cubicBezTo>
                              <a:cubicBezTo>
                                <a:pt x="204" y="0"/>
                                <a:pt x="177" y="17"/>
                                <a:pt x="160" y="26"/>
                              </a:cubicBezTo>
                              <a:cubicBezTo>
                                <a:pt x="160" y="70"/>
                                <a:pt x="160" y="70"/>
                                <a:pt x="160" y="70"/>
                              </a:cubicBezTo>
                              <a:cubicBezTo>
                                <a:pt x="107" y="70"/>
                                <a:pt x="107" y="70"/>
                                <a:pt x="107" y="70"/>
                              </a:cubicBezTo>
                              <a:cubicBezTo>
                                <a:pt x="107" y="443"/>
                                <a:pt x="107" y="443"/>
                                <a:pt x="107" y="443"/>
                              </a:cubicBezTo>
                              <a:cubicBezTo>
                                <a:pt x="390" y="443"/>
                                <a:pt x="390" y="443"/>
                                <a:pt x="390" y="443"/>
                              </a:cubicBezTo>
                              <a:cubicBezTo>
                                <a:pt x="390" y="70"/>
                                <a:pt x="390" y="70"/>
                                <a:pt x="390" y="70"/>
                              </a:cubicBezTo>
                              <a:cubicBezTo>
                                <a:pt x="337" y="70"/>
                                <a:pt x="337" y="70"/>
                                <a:pt x="337" y="70"/>
                              </a:cubicBezTo>
                              <a:lnTo>
                                <a:pt x="337" y="26"/>
                              </a:lnTo>
                              <a:close/>
                              <a:moveTo>
                                <a:pt x="301" y="70"/>
                              </a:moveTo>
                              <a:lnTo>
                                <a:pt x="301" y="70"/>
                              </a:lnTo>
                              <a:cubicBezTo>
                                <a:pt x="195" y="70"/>
                                <a:pt x="195" y="70"/>
                                <a:pt x="195" y="70"/>
                              </a:cubicBezTo>
                              <a:cubicBezTo>
                                <a:pt x="195" y="44"/>
                                <a:pt x="195" y="44"/>
                                <a:pt x="195" y="44"/>
                              </a:cubicBezTo>
                              <a:cubicBezTo>
                                <a:pt x="204" y="35"/>
                                <a:pt x="222" y="26"/>
                                <a:pt x="248" y="26"/>
                              </a:cubicBezTo>
                              <a:cubicBezTo>
                                <a:pt x="275" y="26"/>
                                <a:pt x="292" y="35"/>
                                <a:pt x="301" y="44"/>
                              </a:cubicBezTo>
                              <a:lnTo>
                                <a:pt x="301" y="7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amille3" o:spid="_x0000_s1026" o:spt="100" style="position:absolute;left:0pt;margin-left:-40.35pt;margin-top:238.5pt;height:13.35pt;width:15.35pt;z-index:251671552;mso-width-relative:page;mso-height-relative:page;" fillcolor="#4472C4 [3208]" filled="t" stroked="f" coordsize="497,444" o:gfxdata="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" path="m443,70l443,70c426,70,426,70,426,70c426,443,426,443,426,443c443,443,443,443,443,443c479,443,496,425,496,398c496,124,496,124,496,124c496,97,479,70,443,70xm0,124l0,124c0,398,0,398,0,398c0,425,26,443,53,443c71,443,71,443,71,443c71,70,71,70,71,70c53,70,53,70,53,70c26,70,0,97,0,124xm337,26l337,26c319,17,292,0,248,0c204,0,177,17,160,26c160,70,160,70,160,70c107,70,107,70,107,70c107,443,107,443,107,443c390,443,390,443,390,443c390,70,390,70,390,70c337,70,337,70,337,70l337,26xm301,70l301,70c195,70,195,70,195,70c195,44,195,44,195,44c204,35,222,26,248,26c275,26,292,35,301,44l301,70xe">
                <v:path o:connectlocs="116497235,18401098;116497235,18401098;112026363,18401098;112026363,116454125;116497235,116454125;130434769,104625140;130434769,32596815;116497235,18401098;0,32596815;0,32596815;0,104625140;13937534,116454125;18671157,116454125;18671157,18401098;13937534,18401098;0,32596815;88621582,6834693;88621582,6834693;65217384,0;42075939,6834693;42075939,18401098;28137821,18401098;28137821,116454125;102559700,116454125;102559700,18401098;88621582,18401098;88621582,6834693;79154919,18401098;79154919,18401098;51279850,18401098;51279850,11566404;65217384,6834693;79154919,11566404;79154919,18401098" o:connectangles="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7943850</wp:posOffset>
                </wp:positionV>
                <wp:extent cx="196850" cy="218440"/>
                <wp:effectExtent l="0" t="0" r="6350" b="5080"/>
                <wp:wrapNone/>
                <wp:docPr id="89" name="Camill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184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4566864" y="46602108"/>
                            </a:cxn>
                            <a:cxn ang="0">
                              <a:pos x="74566864" y="46602108"/>
                            </a:cxn>
                            <a:cxn ang="0">
                              <a:pos x="84052302" y="4712612"/>
                            </a:cxn>
                            <a:cxn ang="0">
                              <a:pos x="53751402" y="35082584"/>
                            </a:cxn>
                            <a:cxn ang="0">
                              <a:pos x="25821860" y="60478229"/>
                            </a:cxn>
                            <a:cxn ang="0">
                              <a:pos x="25821860" y="104724323"/>
                            </a:cxn>
                            <a:cxn ang="0">
                              <a:pos x="81680943" y="120956459"/>
                            </a:cxn>
                            <a:cxn ang="0">
                              <a:pos x="102759500" y="58121632"/>
                            </a:cxn>
                            <a:cxn ang="0">
                              <a:pos x="74566864" y="46602108"/>
                            </a:cxn>
                            <a:cxn ang="0">
                              <a:pos x="18707782" y="46602108"/>
                            </a:cxn>
                            <a:cxn ang="0">
                              <a:pos x="18707782" y="46602108"/>
                            </a:cxn>
                            <a:cxn ang="0">
                              <a:pos x="0" y="67285141"/>
                            </a:cxn>
                            <a:cxn ang="0">
                              <a:pos x="0" y="97393399"/>
                            </a:cxn>
                            <a:cxn ang="0">
                              <a:pos x="18707782" y="118599862"/>
                            </a:cxn>
                            <a:cxn ang="0">
                              <a:pos x="11593118" y="104724323"/>
                            </a:cxn>
                            <a:cxn ang="0">
                              <a:pos x="11593118" y="62834244"/>
                            </a:cxn>
                            <a:cxn ang="0">
                              <a:pos x="18707782" y="46602108"/>
                            </a:cxn>
                          </a:cxnLst>
                          <a:rect l="0" t="0" r="0" b="0"/>
                          <a:pathLst>
                            <a:path w="391" h="463">
                              <a:moveTo>
                                <a:pt x="283" y="178"/>
                              </a:moveTo>
                              <a:lnTo>
                                <a:pt x="283" y="178"/>
                              </a:lnTo>
                              <a:cubicBezTo>
                                <a:pt x="283" y="169"/>
                                <a:pt x="373" y="89"/>
                                <a:pt x="319" y="18"/>
                              </a:cubicBezTo>
                              <a:cubicBezTo>
                                <a:pt x="310" y="0"/>
                                <a:pt x="266" y="98"/>
                                <a:pt x="204" y="134"/>
                              </a:cubicBezTo>
                              <a:cubicBezTo>
                                <a:pt x="169" y="160"/>
                                <a:pt x="98" y="204"/>
                                <a:pt x="98" y="231"/>
                              </a:cubicBezTo>
                              <a:cubicBezTo>
                                <a:pt x="98" y="400"/>
                                <a:pt x="98" y="400"/>
                                <a:pt x="98" y="400"/>
                              </a:cubicBezTo>
                              <a:cubicBezTo>
                                <a:pt x="98" y="435"/>
                                <a:pt x="213" y="462"/>
                                <a:pt x="310" y="462"/>
                              </a:cubicBezTo>
                              <a:cubicBezTo>
                                <a:pt x="345" y="462"/>
                                <a:pt x="390" y="249"/>
                                <a:pt x="390" y="222"/>
                              </a:cubicBezTo>
                              <a:cubicBezTo>
                                <a:pt x="390" y="187"/>
                                <a:pt x="292" y="187"/>
                                <a:pt x="283" y="178"/>
                              </a:cubicBezTo>
                              <a:close/>
                              <a:moveTo>
                                <a:pt x="71" y="178"/>
                              </a:moveTo>
                              <a:lnTo>
                                <a:pt x="71" y="178"/>
                              </a:lnTo>
                              <a:cubicBezTo>
                                <a:pt x="54" y="178"/>
                                <a:pt x="0" y="187"/>
                                <a:pt x="0" y="257"/>
                              </a:cubicBezTo>
                              <a:cubicBezTo>
                                <a:pt x="0" y="372"/>
                                <a:pt x="0" y="372"/>
                                <a:pt x="0" y="372"/>
                              </a:cubicBezTo>
                              <a:cubicBezTo>
                                <a:pt x="0" y="444"/>
                                <a:pt x="54" y="453"/>
                                <a:pt x="71" y="453"/>
                              </a:cubicBezTo>
                              <a:cubicBezTo>
                                <a:pt x="89" y="453"/>
                                <a:pt x="44" y="435"/>
                                <a:pt x="44" y="400"/>
                              </a:cubicBezTo>
                              <a:cubicBezTo>
                                <a:pt x="44" y="240"/>
                                <a:pt x="44" y="240"/>
                                <a:pt x="44" y="240"/>
                              </a:cubicBezTo>
                              <a:cubicBezTo>
                                <a:pt x="44" y="196"/>
                                <a:pt x="89" y="178"/>
                                <a:pt x="71" y="17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amille8" o:spid="_x0000_s1026" o:spt="100" style="position:absolute;left:0pt;margin-left:-41.25pt;margin-top:625.5pt;height:17.2pt;width:15.5pt;z-index:251673600;mso-width-relative:page;mso-height-relative:page;" fillcolor="#4472C4 [3208]" filled="t" stroked="f" coordsize="391,463" o:gfxdata="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" path="m283,178l283,178c283,169,373,89,319,18c310,0,266,98,204,134c169,160,98,204,98,231c98,400,98,400,98,400c98,435,213,462,310,462c345,462,390,249,390,222c390,187,292,187,283,178xm71,178l71,178c54,178,0,187,0,257c0,372,0,372,0,372c0,444,54,453,71,453c89,453,44,435,44,400c44,240,44,240,44,240c44,196,89,178,71,178xe">
                <v:path o:connectlocs="74566864,46602108;74566864,46602108;84052302,4712612;53751402,35082584;25821860,60478229;25821860,104724323;81680943,120956459;102759500,58121632;74566864,46602108;18707782,46602108;18707782,46602108;0,67285141;0,97393399;18707782,118599862;11593118,104724323;11593118,62834244;18707782,46602108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-1595755</wp:posOffset>
                </wp:positionH>
                <wp:positionV relativeFrom="paragraph">
                  <wp:posOffset>-934720</wp:posOffset>
                </wp:positionV>
                <wp:extent cx="8529320" cy="11050905"/>
                <wp:effectExtent l="0" t="0" r="5080" b="1079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8610" y="825500"/>
                          <a:ext cx="8529320" cy="11050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25.65pt;margin-top:-73.6pt;height:870.15pt;width:671.6pt;z-index:-251657216;v-text-anchor:middle;mso-width-relative:page;mso-height-relative:page;" fillcolor="#FFFFFF [3212]" filled="t" stroked="f" coordsize="21600,21600" o:gfxdata="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dZAZjdAAAADwEAAA8AAAAAAAAAAQAgAAAAIgAA&#10;AGRycy9kb3ducmV2LnhtbFBLAQIUABQAAAAIAIdO4kBs0nAqdQIAANcEAAAOAAAAAAAAAAEAIAAA&#10;ACw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-553085</wp:posOffset>
                </wp:positionH>
                <wp:positionV relativeFrom="paragraph">
                  <wp:posOffset>1440180</wp:posOffset>
                </wp:positionV>
                <wp:extent cx="6568440" cy="1324610"/>
                <wp:effectExtent l="0" t="0" r="1016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8440" cy="1324610"/>
                          <a:chOff x="2010" y="3836"/>
                          <a:chExt cx="10344" cy="2086"/>
                        </a:xfrm>
                      </wpg:grpSpPr>
                      <wpg:grpSp>
                        <wpg:cNvPr id="76" name="组合 26"/>
                        <wpg:cNvGrpSpPr/>
                        <wpg:grpSpPr>
                          <a:xfrm rot="0">
                            <a:off x="2522" y="3836"/>
                            <a:ext cx="9832" cy="2086"/>
                            <a:chOff x="12772" y="3643"/>
                            <a:chExt cx="9832" cy="2086"/>
                          </a:xfrm>
                        </wpg:grpSpPr>
                        <wps:wsp>
                          <wps:cNvPr id="58" name="矩形 58"/>
                          <wps:cNvSpPr/>
                          <wps:spPr>
                            <a:xfrm>
                              <a:off x="12772" y="4375"/>
                              <a:ext cx="2795" cy="1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20XX.09-20XX.07                    电子商务 / 本科                       深圳大学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5" name="文本框 6"/>
                          <wps:cNvSpPr txBox="1"/>
                          <wps:spPr>
                            <a:xfrm>
                              <a:off x="12772" y="3643"/>
                              <a:ext cx="9832" cy="6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0"/>
                                  </w:numPr>
                                  <w:ind w:left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  <w:t>Educational background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" name="矩形 1"/>
                          <wps:cNvSpPr/>
                          <wps:spPr>
                            <a:xfrm>
                              <a:off x="15572" y="4395"/>
                              <a:ext cx="6834" cy="1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主修课程：管理学、微观经济学、宏观经济学、会计学、统计学、财务管理、经济法、市场营销学、营销策划案例、管理信息系统等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63" name="Camille4"/>
                        <wps:cNvSpPr/>
                        <wps:spPr>
                          <a:xfrm>
                            <a:off x="2086" y="4106"/>
                            <a:ext cx="383" cy="2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037677" y="64759693"/>
                              </a:cxn>
                              <a:cxn ang="0">
                                <a:pos x="21037677" y="64759693"/>
                              </a:cxn>
                              <a:cxn ang="0">
                                <a:pos x="41812603" y="85650030"/>
                              </a:cxn>
                              <a:cxn ang="0">
                                <a:pos x="65216801" y="99489456"/>
                              </a:cxn>
                              <a:cxn ang="0">
                                <a:pos x="88621582" y="87999945"/>
                              </a:cxn>
                              <a:cxn ang="0">
                                <a:pos x="102559117" y="67370840"/>
                              </a:cxn>
                              <a:cxn ang="0">
                                <a:pos x="65216801" y="85650030"/>
                              </a:cxn>
                              <a:cxn ang="0">
                                <a:pos x="21037677" y="64759693"/>
                              </a:cxn>
                              <a:cxn ang="0">
                                <a:pos x="128067082" y="32379846"/>
                              </a:cxn>
                              <a:cxn ang="0">
                                <a:pos x="128067082" y="32379846"/>
                              </a:cxn>
                              <a:cxn ang="0">
                                <a:pos x="72054192" y="2349915"/>
                              </a:cxn>
                              <a:cxn ang="0">
                                <a:pos x="58116657" y="2349915"/>
                              </a:cxn>
                              <a:cxn ang="0">
                                <a:pos x="2366519" y="32379846"/>
                              </a:cxn>
                              <a:cxn ang="0">
                                <a:pos x="2366519" y="41780672"/>
                              </a:cxn>
                              <a:cxn ang="0">
                                <a:pos x="58116657" y="71810022"/>
                              </a:cxn>
                              <a:cxn ang="0">
                                <a:pos x="72054192" y="71810022"/>
                              </a:cxn>
                              <a:cxn ang="0">
                                <a:pos x="107292740" y="50919685"/>
                              </a:cxn>
                              <a:cxn ang="0">
                                <a:pos x="69950424" y="41780672"/>
                              </a:cxn>
                              <a:cxn ang="0">
                                <a:pos x="65216801" y="43869357"/>
                              </a:cxn>
                              <a:cxn ang="0">
                                <a:pos x="53383034" y="34729762"/>
                              </a:cxn>
                              <a:cxn ang="0">
                                <a:pos x="65216801" y="27940664"/>
                              </a:cxn>
                              <a:cxn ang="0">
                                <a:pos x="77050567" y="32379846"/>
                              </a:cxn>
                              <a:cxn ang="0">
                                <a:pos x="116496651" y="46219272"/>
                              </a:cxn>
                              <a:cxn ang="0">
                                <a:pos x="128067082" y="41780672"/>
                              </a:cxn>
                              <a:cxn ang="0">
                                <a:pos x="128067082" y="32379846"/>
                              </a:cxn>
                              <a:cxn ang="0">
                                <a:pos x="111763028" y="90349861"/>
                              </a:cxn>
                              <a:cxn ang="0">
                                <a:pos x="111763028" y="90349861"/>
                              </a:cxn>
                              <a:cxn ang="0">
                                <a:pos x="121229691" y="87999945"/>
                              </a:cxn>
                              <a:cxn ang="0">
                                <a:pos x="116496651" y="46219272"/>
                              </a:cxn>
                              <a:cxn ang="0">
                                <a:pos x="107292740" y="50919685"/>
                              </a:cxn>
                              <a:cxn ang="0">
                                <a:pos x="111763028" y="90349861"/>
                              </a:cxn>
                            </a:cxnLst>
                            <a:rect l="0" t="0" r="0" b="0"/>
                            <a:pathLst>
                              <a:path w="497" h="382">
                                <a:moveTo>
                                  <a:pt x="80" y="248"/>
                                </a:moveTo>
                                <a:lnTo>
                                  <a:pt x="80" y="248"/>
                                </a:lnTo>
                                <a:cubicBezTo>
                                  <a:pt x="97" y="293"/>
                                  <a:pt x="106" y="311"/>
                                  <a:pt x="159" y="328"/>
                                </a:cubicBezTo>
                                <a:cubicBezTo>
                                  <a:pt x="203" y="355"/>
                                  <a:pt x="230" y="381"/>
                                  <a:pt x="248" y="381"/>
                                </a:cubicBezTo>
                                <a:cubicBezTo>
                                  <a:pt x="266" y="381"/>
                                  <a:pt x="293" y="355"/>
                                  <a:pt x="337" y="337"/>
                                </a:cubicBezTo>
                                <a:cubicBezTo>
                                  <a:pt x="390" y="311"/>
                                  <a:pt x="372" y="311"/>
                                  <a:pt x="390" y="258"/>
                                </a:cubicBezTo>
                                <a:cubicBezTo>
                                  <a:pt x="248" y="328"/>
                                  <a:pt x="248" y="328"/>
                                  <a:pt x="248" y="328"/>
                                </a:cubicBezTo>
                                <a:lnTo>
                                  <a:pt x="80" y="248"/>
                                </a:lnTo>
                                <a:close/>
                                <a:moveTo>
                                  <a:pt x="487" y="124"/>
                                </a:moveTo>
                                <a:lnTo>
                                  <a:pt x="487" y="124"/>
                                </a:lnTo>
                                <a:cubicBezTo>
                                  <a:pt x="274" y="9"/>
                                  <a:pt x="274" y="9"/>
                                  <a:pt x="274" y="9"/>
                                </a:cubicBezTo>
                                <a:cubicBezTo>
                                  <a:pt x="266" y="0"/>
                                  <a:pt x="239" y="0"/>
                                  <a:pt x="221" y="9"/>
                                </a:cubicBezTo>
                                <a:cubicBezTo>
                                  <a:pt x="9" y="124"/>
                                  <a:pt x="9" y="124"/>
                                  <a:pt x="9" y="124"/>
                                </a:cubicBezTo>
                                <a:cubicBezTo>
                                  <a:pt x="0" y="133"/>
                                  <a:pt x="0" y="142"/>
                                  <a:pt x="9" y="160"/>
                                </a:cubicBezTo>
                                <a:cubicBezTo>
                                  <a:pt x="221" y="275"/>
                                  <a:pt x="221" y="275"/>
                                  <a:pt x="221" y="275"/>
                                </a:cubicBezTo>
                                <a:cubicBezTo>
                                  <a:pt x="239" y="284"/>
                                  <a:pt x="266" y="284"/>
                                  <a:pt x="274" y="275"/>
                                </a:cubicBezTo>
                                <a:cubicBezTo>
                                  <a:pt x="408" y="195"/>
                                  <a:pt x="408" y="195"/>
                                  <a:pt x="408" y="195"/>
                                </a:cubicBezTo>
                                <a:cubicBezTo>
                                  <a:pt x="266" y="160"/>
                                  <a:pt x="266" y="160"/>
                                  <a:pt x="266" y="160"/>
                                </a:cubicBezTo>
                                <a:cubicBezTo>
                                  <a:pt x="257" y="160"/>
                                  <a:pt x="257" y="168"/>
                                  <a:pt x="248" y="168"/>
                                </a:cubicBezTo>
                                <a:cubicBezTo>
                                  <a:pt x="221" y="168"/>
                                  <a:pt x="203" y="151"/>
                                  <a:pt x="203" y="133"/>
                                </a:cubicBezTo>
                                <a:cubicBezTo>
                                  <a:pt x="203" y="124"/>
                                  <a:pt x="221" y="107"/>
                                  <a:pt x="248" y="107"/>
                                </a:cubicBezTo>
                                <a:cubicBezTo>
                                  <a:pt x="266" y="107"/>
                                  <a:pt x="284" y="115"/>
                                  <a:pt x="293" y="124"/>
                                </a:cubicBezTo>
                                <a:cubicBezTo>
                                  <a:pt x="443" y="177"/>
                                  <a:pt x="443" y="177"/>
                                  <a:pt x="443" y="177"/>
                                </a:cubicBezTo>
                                <a:cubicBezTo>
                                  <a:pt x="487" y="160"/>
                                  <a:pt x="487" y="160"/>
                                  <a:pt x="487" y="160"/>
                                </a:cubicBezTo>
                                <a:cubicBezTo>
                                  <a:pt x="496" y="142"/>
                                  <a:pt x="496" y="133"/>
                                  <a:pt x="487" y="124"/>
                                </a:cubicBezTo>
                                <a:close/>
                                <a:moveTo>
                                  <a:pt x="425" y="346"/>
                                </a:moveTo>
                                <a:lnTo>
                                  <a:pt x="425" y="346"/>
                                </a:lnTo>
                                <a:cubicBezTo>
                                  <a:pt x="416" y="355"/>
                                  <a:pt x="452" y="364"/>
                                  <a:pt x="461" y="337"/>
                                </a:cubicBezTo>
                                <a:cubicBezTo>
                                  <a:pt x="469" y="213"/>
                                  <a:pt x="443" y="177"/>
                                  <a:pt x="443" y="177"/>
                                </a:cubicBezTo>
                                <a:cubicBezTo>
                                  <a:pt x="408" y="195"/>
                                  <a:pt x="408" y="195"/>
                                  <a:pt x="408" y="195"/>
                                </a:cubicBezTo>
                                <a:cubicBezTo>
                                  <a:pt x="408" y="195"/>
                                  <a:pt x="443" y="222"/>
                                  <a:pt x="425" y="3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4" name="直接连接符 2"/>
                        <wps:cNvCnPr/>
                        <wps:spPr>
                          <a:xfrm>
                            <a:off x="2010" y="4540"/>
                            <a:ext cx="1031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3.55pt;margin-top:113.4pt;height:104.3pt;width:517.2pt;z-index:251666432;mso-width-relative:page;mso-height-relative:page;" coordorigin="2010,3836" coordsize="10344,2086" o:gfxdata="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">
                <o:lock v:ext="edit" aspectratio="f"/>
                <v:group id="组合 26" o:spid="_x0000_s1026" o:spt="203" style="position:absolute;left:2522;top:3836;height:2086;width:9832;" coordorigin="12772,3643" coordsize="9832,2086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12772;top:4375;height:1334;width:2795;" filled="f" stroked="f" coordsize="21600,21600" o:gfxdata="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CMR1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20XX.09-20XX.07                    电子商务 / 本科                       深圳大学</w:t>
                          </w:r>
                        </w:p>
                      </w:txbxContent>
                    </v:textbox>
                  </v:rect>
                  <v:shape id="文本框 6" o:spid="_x0000_s1026" o:spt="202" type="#_x0000_t202" style="position:absolute;left:12772;top:3643;height:661;width:9832;" filled="f" stroked="f" coordsize="21600,21600" o:gfxdata="UEsDBAoAAAAAAIdO4kAAAAAAAAAAAAAAAAAEAAAAZHJzL1BLAwQUAAAACACHTuJAFT8gpb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qS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8gp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0"/>
                            </w:numPr>
                            <w:ind w:left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教育背景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  <w:t>Educational background</w:t>
                          </w:r>
                        </w:p>
                        <w:p>
                          <w:pPr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rect id="矩形 1" o:spid="_x0000_s1026" o:spt="1" style="position:absolute;left:15572;top:4395;height:1334;width:6834;" filled="f" stroked="f" coordsize="21600,21600" o:gfxdata="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phKh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主修课程：管理学、微观经济学、宏观经济学、会计学、统计学、财务管理、经济法、市场营销学、营销策划案例、管理信息系统等</w:t>
                          </w:r>
                        </w:p>
                      </w:txbxContent>
                    </v:textbox>
                  </v:rect>
                </v:group>
                <v:shape id="Camille4" o:spid="_x0000_s1026" o:spt="100" style="position:absolute;left:2086;top:4106;height:294;width:383;" fillcolor="#4472C4 [3208]" filled="t" stroked="f" coordsize="497,382" o:gfxdata="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8xUUvQAA&#10;ANsAAAAPAAAAAAAAAAEAIAAAACIAAABkcnMvZG93bnJldi54bWxQSwECFAAUAAAACACHTuJAMy8F&#10;njsAAAA5AAAAEAAAAAAAAAABACAAAAAMAQAAZHJzL3NoYXBleG1sLnhtbFBLBQYAAAAABgAGAFsB&#10;AAC2AwAAAAA=&#10;" path="m80,248l80,248c97,293,106,311,159,328c203,355,230,381,248,381c266,381,293,355,337,337c390,311,372,311,390,258c248,328,248,328,248,328l80,248xm487,124l487,124c274,9,274,9,274,9c266,0,239,0,221,9c9,124,9,124,9,124c0,133,0,142,9,160c221,275,221,275,221,275c239,284,266,284,274,275c408,195,408,195,408,195c266,160,266,160,266,160c257,160,257,168,248,168c221,168,203,151,203,133c203,124,221,107,248,107c266,107,284,115,293,124c443,177,443,177,443,177c487,160,487,160,487,160c496,142,496,133,487,124xm425,346l425,346c416,355,452,364,461,337c469,213,443,177,443,177c408,195,408,195,408,195c408,195,443,222,425,346xe">
                  <v:path o:connectlocs="21037677,64759693;21037677,64759693;41812603,85650030;65216801,99489456;88621582,87999945;102559117,67370840;65216801,85650030;21037677,64759693;128067082,32379846;128067082,32379846;72054192,2349915;58116657,2349915;2366519,32379846;2366519,41780672;58116657,71810022;72054192,71810022;107292740,50919685;69950424,41780672;65216801,43869357;53383034,34729762;65216801,27940664;77050567,32379846;116496651,46219272;128067082,41780672;128067082,32379846;111763028,90349861;111763028,90349861;121229691,87999945;116496651,46219272;107292740,50919685;111763028,90349861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直接连接符 2" o:spid="_x0000_s1026" o:spt="20" style="position:absolute;left:2010;top:4540;height:0;width:10310;" filled="f" stroked="t" coordsize="21600,21600" o:gfxdata="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ZvsW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DAE3F3 [66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4806950</wp:posOffset>
                </wp:positionV>
                <wp:extent cx="6568440" cy="1673860"/>
                <wp:effectExtent l="0" t="0" r="10160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8440" cy="1673860"/>
                          <a:chOff x="2010" y="3836"/>
                          <a:chExt cx="10344" cy="2636"/>
                        </a:xfrm>
                      </wpg:grpSpPr>
                      <wpg:grpSp>
                        <wpg:cNvPr id="78" name="组合 26"/>
                        <wpg:cNvGrpSpPr/>
                        <wpg:grpSpPr>
                          <a:xfrm rot="0">
                            <a:off x="2521" y="3836"/>
                            <a:ext cx="9833" cy="2636"/>
                            <a:chOff x="12771" y="3643"/>
                            <a:chExt cx="9833" cy="2636"/>
                          </a:xfrm>
                        </wpg:grpSpPr>
                        <wps:wsp>
                          <wps:cNvPr id="27" name="矩形 58"/>
                          <wps:cNvSpPr/>
                          <wps:spPr>
                            <a:xfrm>
                              <a:off x="15611" y="4375"/>
                              <a:ext cx="6575" cy="19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大二期间担任系学生会生活部部长，组织多次校园活动，锻炼了自己的组织协调能力;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20XX年国家级一等奖学金、20XX年学院级一等奖学金、校三好学生、校优秀学生工作者、校优秀记者等,实习期间获得优秀员工称号。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8" name="文本框 6"/>
                          <wps:cNvSpPr txBox="1"/>
                          <wps:spPr>
                            <a:xfrm>
                              <a:off x="12772" y="3643"/>
                              <a:ext cx="9832" cy="6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  <w:t>Campus activities</w:t>
                                </w:r>
                              </w:p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" name="矩形 58"/>
                          <wps:cNvSpPr/>
                          <wps:spPr>
                            <a:xfrm>
                              <a:off x="12771" y="4375"/>
                              <a:ext cx="2435" cy="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社团活动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在校荣誉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40" name="直接连接符 2"/>
                        <wps:cNvCnPr/>
                        <wps:spPr>
                          <a:xfrm>
                            <a:off x="2010" y="4525"/>
                            <a:ext cx="1031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35pt;margin-top:378.5pt;height:131.8pt;width:517.2pt;z-index:251667456;mso-width-relative:page;mso-height-relative:page;" coordorigin="2010,3836" coordsize="10344,2636" o:gfxdata="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">
                <o:lock v:ext="edit" aspectratio="f"/>
                <v:group id="组合 26" o:spid="_x0000_s1026" o:spt="203" style="position:absolute;left:2521;top:3836;height:2636;width:9833;" coordorigin="12771,3643" coordsize="9833,2636" o:gfxdata="UEsDBAoAAAAAAIdO4kAAAAAAAAAAAAAAAAAEAAAAZHJzL1BLAwQUAAAACACHTuJA0ad4s7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GneLO7AAAA2wAAAA8AAAAAAAAAAQAgAAAAIgAAAGRycy9kb3ducmV2LnhtbFBL&#10;AQIUABQAAAAIAIdO4kAzLwWeOwAAADkAAAAVAAAAAAAAAAEAIAAAAAoBAABkcnMvZ3JvdXBzaGFw&#10;ZXhtbC54bWxQSwUGAAAAAAYABgBgAQAAxwMAAAAA&#10;">
                  <o:lock v:ext="edit" aspectratio="f"/>
                  <v:rect id="矩形 58" o:spid="_x0000_s1026" o:spt="1" style="position:absolute;left:15611;top:4375;height:1904;width:6575;" filled="f" stroked="f" coordsize="21600,21600" o:gfxdata="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uvbZ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大二期间担任系学生会生活部部长，组织多次校园活动，锻炼了自己的组织协调能力;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20XX年国家级一等奖学金、20XX年学院级一等奖学金、校三好学生、校优秀学生工作者、校优秀记者等,实习期间获得优秀员工称号。</w:t>
                          </w:r>
                        </w:p>
                      </w:txbxContent>
                    </v:textbox>
                  </v:rect>
                  <v:shape id="文本框 6" o:spid="_x0000_s1026" o:spt="202" type="#_x0000_t202" style="position:absolute;left:12772;top:3643;height:661;width:9832;" filled="f" stroked="f" coordsize="21600,21600" o:gfxdata="UEsDBAoAAAAAAIdO4kAAAAAAAAAAAAAAAAAEAAAAZHJzL1BLAwQUAAAACACHTuJA+z6PO7oAAADb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YG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Po87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校园经历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  <w:t>Campus activities</w:t>
                          </w:r>
                        </w:p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rect id="矩形 58" o:spid="_x0000_s1026" o:spt="1" style="position:absolute;left:12771;top:4375;height:1425;width:2435;" filled="f" stroked="f" coordsize="21600,21600" o:gfxdata="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PRsTm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社团活动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在校荣誉</w:t>
                          </w:r>
                        </w:p>
                      </w:txbxContent>
                    </v:textbox>
                  </v:rect>
                </v:group>
                <v:line id="直接连接符 2" o:spid="_x0000_s1026" o:spt="20" style="position:absolute;left:2010;top:4525;height:0;width:10310;" filled="f" stroked="t" coordsize="21600,21600" o:gfxdata="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x8rs1twAAANsAAAAP&#10;AAAAAAAAAAEAIAAAACIAAABkcnMvZG93bnJldi54bWxQSwECFAAUAAAACACHTuJAMy8FnjsAAAA5&#10;AAAAEAAAAAAAAAABACAAAAAGAQAAZHJzL3NoYXBleG1sLnhtbFBLBQYAAAAABgAGAFsBAACwAwAA&#10;AAA=&#10;">
                  <v:fill on="f" focussize="0,0"/>
                  <v:stroke weight="0pt" color="#DAE3F3 [66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6572885</wp:posOffset>
                </wp:positionV>
                <wp:extent cx="6557010" cy="1154430"/>
                <wp:effectExtent l="0" t="0" r="8890" b="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010" cy="1154430"/>
                          <a:chOff x="2010" y="3836"/>
                          <a:chExt cx="10326" cy="1818"/>
                        </a:xfrm>
                      </wpg:grpSpPr>
                      <wpg:grpSp>
                        <wpg:cNvPr id="80" name="组合 26"/>
                        <wpg:cNvGrpSpPr/>
                        <wpg:grpSpPr>
                          <a:xfrm rot="0">
                            <a:off x="2522" y="3836"/>
                            <a:ext cx="9814" cy="1818"/>
                            <a:chOff x="12772" y="3643"/>
                            <a:chExt cx="9814" cy="1818"/>
                          </a:xfrm>
                        </wpg:grpSpPr>
                        <wps:wsp>
                          <wps:cNvPr id="53" name="矩形 58"/>
                          <wps:cNvSpPr/>
                          <wps:spPr>
                            <a:xfrm>
                              <a:off x="12772" y="4375"/>
                              <a:ext cx="2475" cy="10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专业证书：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办公技能：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atLeas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4" name="文本框 6"/>
                          <wps:cNvSpPr txBox="1"/>
                          <wps:spPr>
                            <a:xfrm>
                              <a:off x="12772" y="3643"/>
                              <a:ext cx="9791" cy="6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  <w:t>Professional skills</w:t>
                                </w:r>
                              </w:p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" name="矩形 58"/>
                          <wps:cNvSpPr/>
                          <wps:spPr>
                            <a:xfrm>
                              <a:off x="15652" y="4355"/>
                              <a:ext cx="6934" cy="10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CET4、CET6、计算机MS office二级证书、普通话二级甲等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熟练运用PS、axure以及office办公软件，能够制作简单的h5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atLeas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57" name="直接连接符 2"/>
                        <wps:cNvCnPr/>
                        <wps:spPr>
                          <a:xfrm>
                            <a:off x="2010" y="4540"/>
                            <a:ext cx="1031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35pt;margin-top:517.55pt;height:90.9pt;width:516.3pt;z-index:251669504;mso-width-relative:page;mso-height-relative:page;" coordorigin="2010,3836" coordsize="10326,1818" o:gfxdata="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">
                <o:lock v:ext="edit" aspectratio="f"/>
                <v:group id="组合 26" o:spid="_x0000_s1026" o:spt="203" style="position:absolute;left:2522;top:3836;height:1818;width:9814;" coordorigin="12772,3643" coordsize="9814,1818" o:gfxdata="UEsDBAoAAAAAAIdO4kAAAAAAAAAAAAAAAAAEAAAAZHJzL1BLAwQUAAAACACHTuJAGgQEkr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1oc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oEBJK7AAAA2wAAAA8AAAAAAAAAAQAgAAAAIgAAAGRycy9kb3ducmV2LnhtbFBL&#10;AQIUABQAAAAIAIdO4kAzLwWeOwAAADkAAAAVAAAAAAAAAAEAIAAAAAoBAABkcnMvZ3JvdXBzaGFw&#10;ZXhtbC54bWxQSwUGAAAAAAYABgBgAQAAxwMAAAAA&#10;">
                  <o:lock v:ext="edit" aspectratio="f"/>
                  <v:rect id="矩形 58" o:spid="_x0000_s1026" o:spt="1" style="position:absolute;left:12772;top:4375;height:1086;width:2475;" filled="f" stroked="f" coordsize="21600,21600" o:gfxdata="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oeDp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专业证书：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办公技能：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atLeas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文本框 6" o:spid="_x0000_s1026" o:spt="202" type="#_x0000_t202" style="position:absolute;left:12772;top:3643;height:661;width:9791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技能证书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  <w:t>Professional skills</w:t>
                          </w:r>
                        </w:p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rect id="矩形 58" o:spid="_x0000_s1026" o:spt="1" style="position:absolute;left:15652;top:4355;height:1086;width:6934;" filled="f" stroked="f" coordsize="21600,21600" o:gfxdata="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TiVL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CET4、CET6、计算机MS office二级证书、普通话二级甲等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熟练运用PS、axure以及office办公软件，能够制作简单的h5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atLeas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rect>
                </v:group>
                <v:line id="直接连接符 2" o:spid="_x0000_s1026" o:spt="20" style="position:absolute;left:2010;top:4540;height:0;width:10310;" filled="f" stroked="t" coordsize="21600,21600" o:gfxdata="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1+K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DAE3F3 [66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2856865</wp:posOffset>
                </wp:positionV>
                <wp:extent cx="6569710" cy="1858010"/>
                <wp:effectExtent l="0" t="0" r="889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710" cy="1858010"/>
                          <a:chOff x="2010" y="3836"/>
                          <a:chExt cx="10346" cy="2926"/>
                        </a:xfrm>
                      </wpg:grpSpPr>
                      <wpg:grpSp>
                        <wpg:cNvPr id="82" name="组合 26"/>
                        <wpg:cNvGrpSpPr/>
                        <wpg:grpSpPr>
                          <a:xfrm rot="0">
                            <a:off x="2522" y="3836"/>
                            <a:ext cx="9834" cy="2926"/>
                            <a:chOff x="12772" y="3643"/>
                            <a:chExt cx="9834" cy="2926"/>
                          </a:xfrm>
                        </wpg:grpSpPr>
                        <wps:wsp>
                          <wps:cNvPr id="45" name="矩形 58"/>
                          <wps:cNvSpPr/>
                          <wps:spPr>
                            <a:xfrm>
                              <a:off x="12772" y="4375"/>
                              <a:ext cx="2414" cy="21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20XX.08-20XX.02                   深圳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Hans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简历创新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有限公司                     新媒体运营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6" name="文本框 6"/>
                          <wps:cNvSpPr txBox="1"/>
                          <wps:spPr>
                            <a:xfrm>
                              <a:off x="12772" y="3643"/>
                              <a:ext cx="9811" cy="6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实习经历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  <w:t>Internship experience</w:t>
                                </w:r>
                              </w:p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" name="矩形 58"/>
                          <wps:cNvSpPr/>
                          <wps:spPr>
                            <a:xfrm>
                              <a:off x="15611" y="4375"/>
                              <a:ext cx="6995" cy="21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负责提高</w:t>
                                </w:r>
                                <w:r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jianlixiazai.cn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新媒体平台的粉丝关注度和活跃度同时增加粉丝数量，微博每天原创3~5条，每日约增粉200左右，每月实际增粉4500左右，微信公众服务号，每月4次推送，每次推送均阅读量5000+；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独立策划、制作及发行H5案例达10个以上，涵盖品牌简介、加盟商招募、产品手册、新品推广、会员招募等。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49" name="直接连接符 2"/>
                        <wps:cNvCnPr/>
                        <wps:spPr>
                          <a:xfrm>
                            <a:off x="2010" y="4540"/>
                            <a:ext cx="1031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35pt;margin-top:224.95pt;height:146.3pt;width:517.3pt;z-index:251668480;mso-width-relative:page;mso-height-relative:page;" coordorigin="2010,3836" coordsize="10346,2926" o:gfxdata="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">
                <o:lock v:ext="edit" aspectratio="f"/>
                <v:group id="组合 26" o:spid="_x0000_s1026" o:spt="203" style="position:absolute;left:2522;top:3836;height:2926;width:9834;" coordorigin="12772,3643" coordsize="9834,2926" o:gfxdata="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aP36+AAAA2wAAAA8AAAAAAAAAAQAgAAAAIgAAAGRycy9kb3ducmV2Lnht&#10;bFBLAQIUABQAAAAIAIdO4kAzLwWeOwAAADkAAAAVAAAAAAAAAAEAIAAAAA0BAABkcnMvZ3JvdXBz&#10;aGFwZXhtbC54bWxQSwUGAAAAAAYABgBgAQAAygMAAAAA&#10;">
                  <o:lock v:ext="edit" aspectratio="f"/>
                  <v:rect id="矩形 58" o:spid="_x0000_s1026" o:spt="1" style="position:absolute;left:12772;top:4375;height:2194;width:2414;" filled="f" stroked="f" coordsize="21600,21600" o:gfxdata="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/solb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20XX.08-20XX.02                   深圳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Hans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简历创新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有限公司                     新媒体运营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文本框 6" o:spid="_x0000_s1026" o:spt="202" type="#_x0000_t202" style="position:absolute;left:12772;top:3643;height:661;width:9811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实习经历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  <w:t>Internship experience</w:t>
                          </w:r>
                        </w:p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rect id="矩形 58" o:spid="_x0000_s1026" o:spt="1" style="position:absolute;left:15611;top:4375;height:2194;width:6995;" filled="f" stroked="f" coordsize="21600,21600" o:gfxdata="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nRSi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负责提高</w:t>
                          </w:r>
                          <w:r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jianlixiazai.cn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新媒体平台的粉丝关注度和活跃度同时增加粉丝数量，微博每天原创3~5条，每日约增粉200左右，每月实际增粉4500左右，微信公众服务号，每月4次推送，每次推送均阅读量5000+；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独立策划、制作及发行H5案例达10个以上，涵盖品牌简介、加盟商招募、产品手册、新品推广、会员招募等。</w:t>
                          </w:r>
                        </w:p>
                      </w:txbxContent>
                    </v:textbox>
                  </v:rect>
                </v:group>
                <v:line id="直接连接符 2" o:spid="_x0000_s1026" o:spt="20" style="position:absolute;left:2010;top:4540;height:0;width:10310;" filled="f" stroked="t" coordsize="21600,21600" o:gfxdata="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v1+Y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AE3F3 [66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7819390</wp:posOffset>
                </wp:positionV>
                <wp:extent cx="6546850" cy="1623695"/>
                <wp:effectExtent l="0" t="0" r="6350" b="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6850" cy="1623695"/>
                          <a:chOff x="2010" y="3836"/>
                          <a:chExt cx="10310" cy="2557"/>
                        </a:xfrm>
                      </wpg:grpSpPr>
                      <wpg:grpSp>
                        <wpg:cNvPr id="84" name="组合 26"/>
                        <wpg:cNvGrpSpPr/>
                        <wpg:grpSpPr>
                          <a:xfrm rot="0">
                            <a:off x="2522" y="3836"/>
                            <a:ext cx="9791" cy="2557"/>
                            <a:chOff x="12772" y="3643"/>
                            <a:chExt cx="9791" cy="2557"/>
                          </a:xfrm>
                        </wpg:grpSpPr>
                        <wps:wsp>
                          <wps:cNvPr id="62" name="矩形 58"/>
                          <wps:cNvSpPr/>
                          <wps:spPr>
                            <a:xfrm>
                              <a:off x="12772" y="4375"/>
                              <a:ext cx="9414" cy="1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熟悉各媒介的传播特征，较强的文案功底和品牌包装能力，能够独立撰写文案和内容编辑能力；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擅长微信公众账号推广模式与渠道的探索，能与各岗位进行良好沟通，保证工作的按期完成；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具备较强的数据敏感度、数据分析和整合能力，擅长内容微信运营矩阵策略、策划并执行相关线上的微信推广活动。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4" name="文本框 6"/>
                          <wps:cNvSpPr txBox="1"/>
                          <wps:spPr>
                            <a:xfrm>
                              <a:off x="12772" y="3643"/>
                              <a:ext cx="9791" cy="6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8FAADC" w:themeColor="accent5" w:themeTint="99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olidFill>
                                    </w14:textFill>
                                  </w:rPr>
                                  <w:t>Self evaluation</w:t>
                                </w:r>
                              </w:p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472C4" w:themeColor="accent5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accent5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7" name="直接连接符 2"/>
                        <wps:cNvCnPr/>
                        <wps:spPr>
                          <a:xfrm>
                            <a:off x="2010" y="4540"/>
                            <a:ext cx="1031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35pt;margin-top:615.7pt;height:127.85pt;width:515.5pt;z-index:251670528;mso-width-relative:page;mso-height-relative:page;" coordorigin="2010,3836" coordsize="10310,2557" o:gfxdata="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">
                <o:lock v:ext="edit" aspectratio="f"/>
                <v:group id="组合 26" o:spid="_x0000_s1026" o:spt="203" style="position:absolute;left:2522;top:3836;height:2557;width:9791;" coordorigin="12772,3643" coordsize="9791,2557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58" o:spid="_x0000_s1026" o:spt="1" style="position:absolute;left:12772;top:4375;height:1825;width:9414;" filled="f" stroked="f" coordsize="21600,21600" o:gfxdata="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en7I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熟悉各媒介的传播特征，较强的文案功底和品牌包装能力，能够独立撰写文案和内容编辑能力；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擅长微信公众账号推广模式与渠道的探索，能与各岗位进行良好沟通，保证工作的按期完成；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具备较强的数据敏感度、数据分析和整合能力，擅长内容微信运营矩阵策略、策划并执行相关线上的微信推广活动。</w:t>
                          </w:r>
                        </w:p>
                      </w:txbxContent>
                    </v:textbox>
                  </v:rect>
                  <v:shape id="文本框 6" o:spid="_x0000_s1026" o:spt="202" type="#_x0000_t202" style="position:absolute;left:12772;top:3643;height:661;width:9791;" filled="f" stroked="f" coordsize="21600,21600" o:gfxdata="UEsDBAoAAAAAAIdO4kAAAAAAAAAAAAAAAAAEAAAAZHJzL1BLAwQUAAAACACHTuJA7Bk8/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qmb/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ZPP6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  <w:t>自我评价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8FAADC" w:themeColor="accent5" w:themeTint="99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  <w:t>Self evaluation</w:t>
                          </w:r>
                        </w:p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472C4" w:themeColor="accent5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accent5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</v:group>
                <v:line id="直接连接符 2" o:spid="_x0000_s1026" o:spt="20" style="position:absolute;left:2010;top:4540;height:0;width:10310;" filled="f" stroked="t" coordsize="21600,21600" o:gfxdata="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zZMh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DAE3F3 [66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-1254125</wp:posOffset>
                </wp:positionH>
                <wp:positionV relativeFrom="page">
                  <wp:posOffset>187960</wp:posOffset>
                </wp:positionV>
                <wp:extent cx="7807960" cy="1913890"/>
                <wp:effectExtent l="0" t="0" r="2540" b="3810"/>
                <wp:wrapNone/>
                <wp:docPr id="1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7807960" cy="1913890"/>
                        </a:xfrm>
                        <a:custGeom>
                          <a:avLst/>
                          <a:gdLst>
                            <a:gd name="T0" fmla="*/ 0 w 4322"/>
                            <a:gd name="T1" fmla="*/ 0 h 1449"/>
                            <a:gd name="T2" fmla="*/ 4322 w 4322"/>
                            <a:gd name="T3" fmla="*/ 0 h 1449"/>
                            <a:gd name="T4" fmla="*/ 4322 w 4322"/>
                            <a:gd name="T5" fmla="*/ 1449 h 1449"/>
                            <a:gd name="T6" fmla="*/ 450 w 4322"/>
                            <a:gd name="T7" fmla="*/ 1076 h 1449"/>
                            <a:gd name="T8" fmla="*/ 0 w 4322"/>
                            <a:gd name="T9" fmla="*/ 0 h 1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322" h="1449">
                              <a:moveTo>
                                <a:pt x="0" y="0"/>
                              </a:moveTo>
                              <a:lnTo>
                                <a:pt x="4322" y="0"/>
                              </a:lnTo>
                              <a:lnTo>
                                <a:pt x="4322" y="1449"/>
                              </a:lnTo>
                              <a:lnTo>
                                <a:pt x="450" y="1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1" o:spid="_x0000_s1026" o:spt="100" style="position:absolute;left:0pt;flip:x;margin-left:-98.75pt;margin-top:14.8pt;height:150.7pt;width:614.8pt;mso-position-vertical-relative:page;z-index:-251654144;mso-width-relative:page;mso-height-relative:page;" fillcolor="#8FAADC [1944]" filled="t" stroked="f" coordsize="4322,1449" o:gfxdata="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" path="m0,0l4322,0,4322,1449,450,1076,0,0xe">
                <v:path textboxrect="0,0,4322,1449" o:connectlocs="0,0;7807960,0;7807960,1913890;812952,1421218;0,0" o:connectangles="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-451485</wp:posOffset>
                </wp:positionV>
                <wp:extent cx="2066290" cy="126809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065991" cy="1268095"/>
                          <a:chOff x="5323" y="1689"/>
                          <a:chExt cx="3137" cy="1997"/>
                        </a:xfrm>
                      </wpg:grpSpPr>
                      <wps:wsp>
                        <wps:cNvPr id="17" name="椭圆 4"/>
                        <wps:cNvSpPr/>
                        <wps:spPr>
                          <a:xfrm>
                            <a:off x="5323" y="3157"/>
                            <a:ext cx="391" cy="392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椭圆 4"/>
                        <wps:cNvSpPr/>
                        <wps:spPr>
                          <a:xfrm>
                            <a:off x="5323" y="2524"/>
                            <a:ext cx="391" cy="392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5738" y="1689"/>
                            <a:ext cx="2722" cy="19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出生年月：XX年</w:t>
                              </w:r>
                              <w:r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月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手机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: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1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88-XXXX-8888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邮箱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instrText xml:space="preserve"> HYPERLINK "mailto:8888@163.com" </w:instrTex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val="en-US" w:eastAsia="zh-Han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jianlixiaz</w:t>
                              </w:r>
                              <w:r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zh-Han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ai</w:t>
                              </w:r>
                              <w:r>
                                <w:rPr>
                                  <w:rStyle w:val="4"/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u w:val="no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@</w:t>
                              </w:r>
                              <w:r>
                                <w:rPr>
                                  <w:rStyle w:val="4"/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u w:val="none"/>
                                  <w:lang w:val="en-US" w:eastAsia="zh-Han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qq</w:t>
                              </w:r>
                              <w:r>
                                <w:rPr>
                                  <w:rStyle w:val="4"/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u w:val="no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.com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fldChar w:fldCharType="end"/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0" name="组合 20"/>
                        <wpg:cNvGrpSpPr/>
                        <wpg:grpSpPr>
                          <a:xfrm rot="0">
                            <a:off x="5323" y="1891"/>
                            <a:ext cx="391" cy="392"/>
                            <a:chOff x="8726" y="1726"/>
                            <a:chExt cx="476" cy="476"/>
                          </a:xfrm>
                          <a:solidFill>
                            <a:srgbClr val="FFFFFF"/>
                          </a:solidFill>
                        </wpg:grpSpPr>
                        <wps:wsp>
                          <wps:cNvPr id="10" name="椭圆 4"/>
                          <wps:cNvSpPr/>
                          <wps:spPr>
                            <a:xfrm>
                              <a:off x="8726" y="1726"/>
                              <a:ext cx="476" cy="47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图片 16" descr="44202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96DAC541-7B7A-43D3-8B79-37D633B846F1}">
                                  <asvg:svgBlip xmlns:asvg="http://schemas.microsoft.com/office/drawing/2016/SVG/main" r:embed="rId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02" y="1802"/>
                              <a:ext cx="323" cy="32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图片 41" descr="363671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06" y="2586"/>
                            <a:ext cx="225" cy="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图片 44" descr="2009070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65" y="3191"/>
                            <a:ext cx="315" cy="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5.45pt;margin-top:-35.55pt;height:99.85pt;width:162.7pt;z-index:251665408;mso-width-relative:page;mso-height-relative:page;" coordorigin="5323,1689" coordsize="3137,1997" o:gfxdata="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">
                <o:lock v:ext="edit" aspectratio="f"/>
                <v:shape id="椭圆 4" o:spid="_x0000_s1026" o:spt="3" type="#_x0000_t3" style="position:absolute;left:5323;top:3157;height:392;width:391;v-text-anchor:middle;" fillcolor="#FFFFFF [3212]" filled="t" stroked="f" coordsize="21600,21600" o:gfxdata="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Q/fUe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4" o:spid="_x0000_s1026" o:spt="3" type="#_x0000_t3" style="position:absolute;left:5323;top:2524;height:392;width:391;v-text-anchor:middle;" fillcolor="#FFFFFF [3212]" filled="t" stroked="f" coordsize="21600,21600" o:gfxdata="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mkCo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5738;top:1689;height:1997;width:2722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出生年月：XX年</w:t>
                        </w:r>
                        <w:r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月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手机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: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1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88-XXXX-8888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邮箱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fldChar w:fldCharType="begin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instrText xml:space="preserve"> HYPERLINK "mailto:8888@163.com" </w:instrTex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fldChar w:fldCharType="separate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val="en-US" w:eastAsia="zh-Hans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jianlixiaz</w:t>
                        </w:r>
                        <w:r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zh-Hans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ai</w:t>
                        </w:r>
                        <w:r>
                          <w:rPr>
                            <w:rStyle w:val="4"/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u w:val="no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@</w:t>
                        </w:r>
                        <w:r>
                          <w:rPr>
                            <w:rStyle w:val="4"/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u w:val="none"/>
                            <w:lang w:val="en-US" w:eastAsia="zh-Hans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qq</w:t>
                        </w:r>
                        <w:r>
                          <w:rPr>
                            <w:rStyle w:val="4"/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u w:val="no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.com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fldChar w:fldCharType="end"/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group id="_x0000_s1026" o:spid="_x0000_s1026" o:spt="203" style="position:absolute;left:5323;top:1891;height:392;width:391;" coordorigin="8726,1726" coordsize="476,476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4" o:spid="_x0000_s1026" o:spt="3" type="#_x0000_t3" style="position:absolute;left:8726;top:1726;height:476;width:476;v-text-anchor:middle;" fillcolor="#FFFFFF [3212]" filled="t" stroked="f" coordsize="21600,21600" o:gfxdata="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1uUz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75" alt="4420285" type="#_x0000_t75" style="position:absolute;left:8802;top:1802;height:323;width:323;" filled="f" o:preferrelative="t" stroked="f" coordsize="21600,21600" o:gfxdata="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Ehy0r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10" o:title=""/>
                    <o:lock v:ext="edit" aspectratio="t"/>
                  </v:shape>
                </v:group>
                <v:shape id="图片 41" o:spid="_x0000_s1026" o:spt="75" alt="3636713" type="#_x0000_t75" style="position:absolute;left:5406;top:2586;height:269;width:225;" filled="f" o:preferrelative="t" stroked="f" coordsize="21600,21600" o:gfxdata="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d+E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alt="20090704" type="#_x0000_t75" style="position:absolute;left:5365;top:3191;height:315;width:315;" filled="f" o:preferrelative="t" stroked="f" coordsize="21600,21600" o:gfxdata="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2kN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1539240</wp:posOffset>
                </wp:positionH>
                <wp:positionV relativeFrom="page">
                  <wp:posOffset>-122555</wp:posOffset>
                </wp:positionV>
                <wp:extent cx="5363210" cy="2200275"/>
                <wp:effectExtent l="0" t="0" r="8890" b="9525"/>
                <wp:wrapNone/>
                <wp:docPr id="2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 flipH="1">
                          <a:off x="0" y="0"/>
                          <a:ext cx="5363210" cy="2200275"/>
                        </a:xfrm>
                        <a:custGeom>
                          <a:avLst/>
                          <a:gdLst>
                            <a:gd name="T0" fmla="*/ 0 w 4322"/>
                            <a:gd name="T1" fmla="*/ 0 h 1449"/>
                            <a:gd name="T2" fmla="*/ 4322 w 4322"/>
                            <a:gd name="T3" fmla="*/ 0 h 1449"/>
                            <a:gd name="T4" fmla="*/ 4322 w 4322"/>
                            <a:gd name="T5" fmla="*/ 1449 h 1449"/>
                            <a:gd name="T6" fmla="*/ 450 w 4322"/>
                            <a:gd name="T7" fmla="*/ 1076 h 1449"/>
                            <a:gd name="T8" fmla="*/ 0 w 4322"/>
                            <a:gd name="T9" fmla="*/ 0 h 1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322" h="1449">
                              <a:moveTo>
                                <a:pt x="0" y="0"/>
                              </a:moveTo>
                              <a:lnTo>
                                <a:pt x="4322" y="0"/>
                              </a:lnTo>
                              <a:lnTo>
                                <a:pt x="4322" y="1449"/>
                              </a:lnTo>
                              <a:lnTo>
                                <a:pt x="450" y="1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1" o:spid="_x0000_s1026" o:spt="100" style="position:absolute;left:0pt;flip:x;margin-left:121.2pt;margin-top:-9.65pt;height:173.25pt;width:422.3pt;mso-position-vertical-relative:page;rotation:11796480f;z-index:-251656192;mso-width-relative:page;mso-height-relative:page;" fillcolor="#DAE3F3 [664]" filled="t" stroked="f" coordsize="4322,1449" o:gfxdata="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GJ8CenZAAAADAEAAA8AAAAAAAAAAQAgAAAAIgAAAGRy&#10;cy9kb3ducmV2LnhtbFBLAQIUABQAAAAIAIdO4kAe8kUKIQMAAOIHAAAOAAAAAAAAAAEAIAAAACgB&#10;AABkcnMvZTJvRG9jLnhtbFBLBQYAAAAABgAGAFkBAAC7BgAAAAA=&#10;" path="m0,0l4322,0,4322,1449,450,1076,0,0xe">
                <v:path textboxrect="0,0,4322,1449" o:connectlocs="0,0;5363210,0;5363210,2200275;558409,1633882;0,0" o:connectangles="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-482600</wp:posOffset>
            </wp:positionV>
            <wp:extent cx="1330325" cy="1330325"/>
            <wp:effectExtent l="38100" t="38100" r="41275" b="41275"/>
            <wp:wrapNone/>
            <wp:docPr id="71" name="Camille" descr="/Users/apple/Downloads/zjz2.pngzj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Camille" descr="/Users/apple/Downloads/zjz2.pngzjz2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330325"/>
                    </a:xfrm>
                    <a:prstGeom prst="ellipse">
                      <a:avLst/>
                    </a:prstGeom>
                    <a:ln w="38100"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-530225</wp:posOffset>
                </wp:positionH>
                <wp:positionV relativeFrom="paragraph">
                  <wp:posOffset>-323215</wp:posOffset>
                </wp:positionV>
                <wp:extent cx="2228215" cy="1011555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228215" cy="1011555"/>
                          <a:chOff x="1294" y="1621"/>
                          <a:chExt cx="3509" cy="1593"/>
                        </a:xfrm>
                      </wpg:grpSpPr>
                      <wps:wsp>
                        <wps:cNvPr id="30" name="文本框 30"/>
                        <wps:cNvSpPr txBox="1"/>
                        <wps:spPr>
                          <a:xfrm>
                            <a:off x="1294" y="1621"/>
                            <a:ext cx="2904" cy="14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  <w:lang w:val="en-US" w:eastAsia="zh-Han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  <w:lang w:val="en-US" w:eastAsia="zh-Hans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简小历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文本框 6"/>
                        <wps:cNvSpPr txBox="1"/>
                        <wps:spPr>
                          <a:xfrm>
                            <a:off x="1314" y="2553"/>
                            <a:ext cx="3489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求职意向：新媒体运营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1.75pt;margin-top:-25.45pt;height:79.65pt;width:175.45pt;z-index:251664384;mso-width-relative:page;mso-height-relative:page;" coordorigin="1294,1621" coordsize="3509,1593" o:gfxdata="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Cuz6OE2wAAAAsBAAAPAAAAAAAAAAEAIAAAACIA&#10;AABkcnMvZG93bnJldi54bWxQSwECFAAUAAAACACHTuJAQHyri+oCAAAsCAAADgAAAAAAAAABACAA&#10;AAAqAQAAZHJzL2Uyb0RvYy54bWxQSwUGAAAAAAYABgBZAQAAhgYAAAAA&#10;">
                <o:lock v:ext="edit" aspectratio="f"/>
                <v:shape id="_x0000_s1026" o:spid="_x0000_s1026" o:spt="202" type="#_x0000_t202" style="position:absolute;left:1294;top:1621;height:1409;width:2904;" filled="f" stroked="f" coordsize="21600,21600" o:gfxdata="UEsDBAoAAAAAAIdO4kAAAAAAAAAAAAAAAAAEAAAAZHJzL1BLAwQUAAAACACHTuJAgJEV4L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V4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52"/>
                            <w:szCs w:val="52"/>
                            <w:lang w:val="en-US" w:eastAsia="zh-Hans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52"/>
                            <w:szCs w:val="52"/>
                            <w:lang w:val="en-US" w:eastAsia="zh-Hans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简小历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1314;top:2553;height:661;width:3489;" filled="f" stroked="f" coordsize="21600,21600" o:gfxdata="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kpHL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求职意向：新媒体运营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-1159510</wp:posOffset>
                </wp:positionH>
                <wp:positionV relativeFrom="page">
                  <wp:posOffset>-26670</wp:posOffset>
                </wp:positionV>
                <wp:extent cx="3257550" cy="2473960"/>
                <wp:effectExtent l="0" t="0" r="6350" b="2540"/>
                <wp:wrapNone/>
                <wp:docPr id="21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3257550" cy="2473960"/>
                        </a:xfrm>
                        <a:custGeom>
                          <a:avLst/>
                          <a:gdLst>
                            <a:gd name="T0" fmla="*/ 0 w 4322"/>
                            <a:gd name="T1" fmla="*/ 0 h 1449"/>
                            <a:gd name="T2" fmla="*/ 4322 w 4322"/>
                            <a:gd name="T3" fmla="*/ 0 h 1449"/>
                            <a:gd name="T4" fmla="*/ 4322 w 4322"/>
                            <a:gd name="T5" fmla="*/ 1449 h 1449"/>
                            <a:gd name="T6" fmla="*/ 450 w 4322"/>
                            <a:gd name="T7" fmla="*/ 1076 h 1449"/>
                            <a:gd name="T8" fmla="*/ 0 w 4322"/>
                            <a:gd name="T9" fmla="*/ 0 h 1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322" h="1449">
                              <a:moveTo>
                                <a:pt x="0" y="0"/>
                              </a:moveTo>
                              <a:lnTo>
                                <a:pt x="4322" y="0"/>
                              </a:lnTo>
                              <a:lnTo>
                                <a:pt x="4322" y="1449"/>
                              </a:lnTo>
                              <a:lnTo>
                                <a:pt x="450" y="1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1" o:spid="_x0000_s1026" o:spt="100" style="position:absolute;left:0pt;flip:x;margin-left:-91.3pt;margin-top:-2.1pt;height:194.8pt;width:256.5pt;mso-position-vertical-relative:page;z-index:-251653120;mso-width-relative:page;mso-height-relative:page;" fillcolor="#4472C4 [3208]" filled="t" stroked="f" coordsize="4322,1449" o:gfxdata="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CLeStHYAAAACwEA&#10;AA8AAAAAAAAAAQAgAAAAIgAAAGRycy9kb3ducmV2LnhtbFBLAQIUABQAAAAIAIdO4kBXPyhx/gIA&#10;AJsHAAAOAAAAAAAAAAEAIAAAACcBAABkcnMvZTJvRG9jLnhtbFBLBQYAAAAABgAGAFkBAACXBgAA&#10;AAA=&#10;" path="m0,0l4322,0,4322,1449,450,1076,0,0xe">
                <v:path textboxrect="0,0,4322,1449" o:connectlocs="0,0;3257550,0;3257550,2473960;339171,1837115;0,0" o:connectangles="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C319"/>
    <w:rsid w:val="0DA17163"/>
    <w:rsid w:val="37F6626A"/>
    <w:rsid w:val="62EA6A6A"/>
    <w:rsid w:val="73F51FC7"/>
    <w:rsid w:val="FFFFC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svg"/><Relationship Id="rId8" Type="http://schemas.openxmlformats.org/officeDocument/2006/relationships/image" Target="media/image3.png"/><Relationship Id="rId7" Type="http://schemas.openxmlformats.org/officeDocument/2006/relationships/image" Target="media/image2.svg"/><Relationship Id="rId6" Type="http://schemas.openxmlformats.org/officeDocument/2006/relationships/image" Target="media/image2.png"/><Relationship Id="rId5" Type="http://schemas.openxmlformats.org/officeDocument/2006/relationships/image" Target="media/image1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ple\Library\Containers\com.kingsoft.wpsoffice.mac\Data\.kingsoft\office6\templates\download\6d275d86-d50e-45b9-97b5-c5424396832a\&#34013;&#33394;&#31995;&#31616;&#32422;&#24212;&#23626;&#27605;&#19994;&#29983;&#26032;&#23186;&#20307;&#36816;&#33829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蓝色系简约应届毕业生新媒体运营简历.docx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2021-08-13T19:38:00Z</dcterms:created>
  <dc:creator>apple</dc:creator>
  <cp:lastModifiedBy>chy</cp:lastModifiedBy>
  <dcterms:modified xsi:type="dcterms:W3CDTF">2022-01-17T14:06:52Z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E89F64E46EAF42389169D920421A0F45</vt:lpwstr>
  </property>
</Properties>
</file>