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lang w:val="en-US" w:eastAsia="zh-CN"/>
        </w:rPr>
      </w:pPr>
      <w:r>
        <w:rPr>
          <w:rFonts w:hint="eastAsia"/>
          <w:lang w:val="en-US" w:eastAsia="zh-CN"/>
        </w:rPr>
        <w:t>三年风雨，感谢有你</w:t>
      </w:r>
    </w:p>
    <w:p>
      <w:pPr>
        <w:rPr>
          <w:rFonts w:hint="eastAsia"/>
          <w:lang w:val="en-US" w:eastAsia="zh-CN"/>
        </w:rPr>
      </w:pPr>
      <w:r>
        <w:rPr>
          <w:rFonts w:hint="eastAsia"/>
          <w:lang w:val="en-US" w:eastAsia="zh-CN"/>
        </w:rPr>
        <w:t xml:space="preserve">    高一第一天步入班级，那热闹的氛围、激动的心情仿佛此时还能感受的到。班主任没有说错，在东外高中的三年，将会是非常充实快乐的时光，是多年以后回忆起来能暖心一笑的人生阶段。三年了，这时回首，新的面孔已经成了熟悉亲切的记忆，还多出一份珍贵的同窗情和感激之意。</w:t>
      </w:r>
    </w:p>
    <w:p>
      <w:pPr>
        <w:ind w:firstLine="420"/>
        <w:rPr>
          <w:rFonts w:hint="eastAsia"/>
          <w:lang w:val="en-US" w:eastAsia="zh-CN"/>
        </w:rPr>
      </w:pPr>
      <w:r>
        <w:rPr>
          <w:rFonts w:hint="eastAsia"/>
          <w:lang w:val="en-US" w:eastAsia="zh-CN"/>
        </w:rPr>
        <w:t>先从舍友们说起吧。</w:t>
      </w:r>
    </w:p>
    <w:p>
      <w:pPr>
        <w:ind w:firstLine="420"/>
        <w:rPr>
          <w:rFonts w:hint="eastAsia"/>
          <w:lang w:val="en-US" w:eastAsia="zh-CN"/>
        </w:rPr>
      </w:pPr>
      <w:r>
        <w:rPr>
          <w:rFonts w:hint="eastAsia"/>
          <w:lang w:val="en-US" w:eastAsia="zh-CN"/>
        </w:rPr>
        <w:t>那时我们面带腼腆青涩的笑容礼貌地相互介绍问好，想象不到这几个各具特色的小姑娘会把原本劳累的高中生活过得如此多彩有趣。有每早充当小闹铃叫大家起床的“小蛇”，有特别会照顾人安排事情的“大家长”倩倩，有时时用天籁之嗓为大家献唱的“歌王”迅儿。我们能团结一致，打扫装扮我们的小家，能在夜里悄悄背着宿管阿姨，大开刺激惊险的“卧谈会”，能从天文聊到地理，从国家大事聊到明星八卦，能为一道题纠结不清，讨论到深夜倔强不放弃，能在犯错误后一起承担，抢着向班主任认错揽责。同在一个屋檐下，我们很快就成为了彼此最了解、最信任的人，我们就这样，从一个温馨的宿舍里，学到了包容和善良，学会了交流和成长，学着在同龄人群中交往生活。嬉笑打闹，风雨三年，感谢你们。</w:t>
      </w:r>
    </w:p>
    <w:p>
      <w:pPr>
        <w:ind w:firstLine="420"/>
        <w:rPr>
          <w:rFonts w:hint="eastAsia"/>
          <w:lang w:val="en-US" w:eastAsia="zh-CN"/>
        </w:rPr>
      </w:pPr>
      <w:r>
        <w:rPr>
          <w:rFonts w:hint="eastAsia"/>
          <w:lang w:val="en-US" w:eastAsia="zh-CN"/>
        </w:rPr>
        <w:t>高中，无非是宿舍、教室、食堂，无非是学习与生活，这些都离不开同窗同学的陪伴。</w:t>
      </w:r>
    </w:p>
    <w:p>
      <w:pPr>
        <w:ind w:firstLine="420"/>
        <w:rPr>
          <w:rFonts w:hint="eastAsia"/>
          <w:lang w:val="en-US" w:eastAsia="zh-CN"/>
        </w:rPr>
      </w:pPr>
      <w:r>
        <w:rPr>
          <w:rFonts w:hint="eastAsia"/>
          <w:lang w:val="en-US" w:eastAsia="zh-CN"/>
        </w:rPr>
        <w:t>记得毕业后的班级聚会上，我们重温了这激情岁月中每一个重要的时刻和我们的日常，原来，我们每一个人都有一个只有班里人才知道的绰号，有一堆只有我们班才懂的梗，有一种同时笑、同时沉默的神奇默契。理科超强的“猴子”，语文老师重点关注的理科男，经常和“大师”在最优解问题上吵得不可开交，就连老师也拿他们没办法。逻辑怪“飞狗”，时而针砭时弊，时而调皮玩笑，为班级带来许多欢声笑语。“球球”古灵精怪，不时冒出一些解题捷径，让人佩服。解几之王陈总，不管计算量多大，在他眼里都是浮云。气质女神晨姐，不仅颜值高，而且品学兼优，着实羡慕。放缩小王子管政，不鸣则已，一鸣惊人。模仿达人“猪鸡羊”，开朗阳光大方，是全班人的笑点承包户……</w:t>
      </w:r>
    </w:p>
    <w:p>
      <w:pPr>
        <w:ind w:firstLine="420"/>
        <w:rPr>
          <w:rFonts w:hint="eastAsia"/>
          <w:lang w:val="en-US" w:eastAsia="zh-CN"/>
        </w:rPr>
      </w:pPr>
      <w:r>
        <w:rPr>
          <w:rFonts w:hint="eastAsia"/>
          <w:lang w:val="en-US" w:eastAsia="zh-CN"/>
        </w:rPr>
        <w:t>我还记得，我肚子疼到无力时，前后桌把我扶去医务室的场景；我还记得，我站在黑板上解题没有思路焦头烂额时，他主动走上讲台引导我继续解题；我还记得，我请病假后，他递来的整齐清晰的听课笔记；我还记得，跑操比赛时，我体力不支，体委在一旁鼓励和陪伴；我还记得，我上台演讲尴尬忘词时，他们鼓励的掌声和眼神……</w:t>
      </w:r>
    </w:p>
    <w:p>
      <w:pPr>
        <w:ind w:firstLine="420"/>
        <w:rPr>
          <w:rFonts w:hint="eastAsia"/>
          <w:lang w:val="en-US" w:eastAsia="zh-CN"/>
        </w:rPr>
      </w:pPr>
      <w:r>
        <w:rPr>
          <w:rFonts w:hint="eastAsia"/>
          <w:lang w:val="en-US" w:eastAsia="zh-CN"/>
        </w:rPr>
        <w:t>拼搏的三年，我不是孤独地一个人走，不论怎样的苦涩枯燥，有你们陪伴，也不惧岁月漫长，扛下风雨，还有阳光。</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7F08F3"/>
    <w:rsid w:val="4F7F08F3"/>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le\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80</TotalTime>
  <ScaleCrop>false</ScaleCrop>
  <LinksUpToDate>false</LinksUpToDate>
  <CharactersWithSpaces>0</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2019-08-20T13:30:00Z</dcterms:created>
  <dc:creator>apple</dc:creator>
  <cp:lastModifiedBy>apple</cp:lastModifiedBy>
  <dcterms:modified xsi:type="dcterms:W3CDTF">2019-08-20T14:50:48Z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