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学生党支部的故事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这个集体已经有两年时间了，大学的这两年时光悠悠，在这个集体也发生了一些令人印象深刻的事情。这些事情中有一些是身边的人讲给我听的，有一些是出现在我周围，我亲眼所见的事情，不管是怎样的事情，它都成为了我生命中不可磨灭的一部分，并且会一直影响着我以后的生活。所幸，目前回忆起来的事情大都是我所期许的，并且成为了我的前进之路上的一盏灯，指引前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令我记忆深刻的是我知道的关于爱党的一个小故事。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有一位年仅 21 岁的年轻军人陈永龙，他患上了不治之症，在他生命弥留之际，他郑重地再一次向党组织递交了入党申请书。当时有人就劝他：你都病成这样了，还入啥党呀?别人入党是为了好前程，你图啥呀?陈永龙摇摇头说：你没有当过兵，你没有抗过洪，你不理解党在我心中的崇高地位。团党委根据他的一贯表现和他与病魔抗争的顽强意志，批准了他的请求，并在病房为他举行了庄严的入党仪式，此时的陈永龙已经不能站立起来，他躺在病床上庄严地举起了右手，面对着党旗，随着教导员一字一句艰难地宣读了入党誓言，他已经无力在志愿书上签上自己的名字，只能轻轻地印上自己的手印。12月25日凌晨3点钟，入党宣誓才5天的他，带着实现了人生最大心愿的满足，安详地闭上了眼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这是我听过的有关周围的人的故事，让我感动的是，每个时代都有这么一群人，心中永怀信念。每个时代都一定有这样一群人，心中永怀信念，充满激情，热爱生活和周围的人！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与入党这件事也是缘分匪浅，想必每个人身边都有那么几个人对自己的影响很深远吧，我了解党是从爷爷开始的，他是毛主席那个时代的人，一直很尊敬的人就是毛主席，爷爷还会拉着我们的手给我们讲毛主席的伟大事迹，我对共产党的的了解就是从这儿开始的。后来读书了，接触了历史，对于共产党的了解更系统全面了，崇敬之心也越发深厚浓烈了，仍然记得小学时候，周一早上作为少先队员在晨光中注视着红旗冉冉升起，心中的澎湃激情现在想起来都会荡漾呐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了大学，爷爷仍在嘴边念着伟大的人，做人当做优秀人。我似乎是被爷爷影响了吧，我也觉得是做人当做优秀人，于是，我积极的报名了入党积极分子的名额，在提交入党申请书的那几页纸上认真书写下我的诚挚的敬意，在党课上认真记笔记，认真聆听老师讲解的共产党的历史与事迹。我觉得很奇妙的是，不管听多少次，总觉得像第一次听一样的兴致勃勃，因为每个人对于他的理解虽然宗旨是一样的，但是里面的细节百人读，有百种理解，这就是思维的奇特之处，所以，对于别人的见解，如果他愿意说，我总是乐意倾听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成为一名党员，过程是艰辛的，但也充满了意料之外、情理之中的快乐，对于以后的道路，我想我会不忘初心，继续前进！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B6EFD"/>
    <w:rsid w:val="098B6EFD"/>
    <w:rsid w:val="0AC332FC"/>
    <w:rsid w:val="61F529A8"/>
    <w:rsid w:val="6D535020"/>
    <w:rsid w:val="7EE46257"/>
    <w:rsid w:val="7F79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2018-09-29T09:23:00Z</dcterms:created>
  <dc:creator>qzuser</dc:creator>
  <cp:lastModifiedBy>qzuser</cp:lastModifiedBy>
  <dcterms:modified xsi:type="dcterms:W3CDTF">2018-09-30T04:40:53Z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